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A9A55" w14:textId="355A29E4" w:rsidR="00244EEE" w:rsidRDefault="00244EEE" w:rsidP="00244EEE">
      <w:pPr>
        <w:spacing w:after="240"/>
        <w:jc w:val="center"/>
        <w:rPr>
          <w:rFonts w:ascii="Trebuchet MS" w:hAnsi="Trebuchet MS"/>
          <w:b/>
          <w:bCs/>
          <w:sz w:val="20"/>
          <w:szCs w:val="20"/>
        </w:rPr>
      </w:pPr>
    </w:p>
    <w:p w14:paraId="68F93450" w14:textId="1B84337E" w:rsidR="00244EEE" w:rsidRDefault="00244EEE" w:rsidP="00244EEE">
      <w:pPr>
        <w:spacing w:after="240"/>
        <w:jc w:val="center"/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PASTOR</w:t>
      </w:r>
      <w:r w:rsidR="00385157">
        <w:rPr>
          <w:rFonts w:ascii="Trebuchet MS" w:hAnsi="Trebuchet MS"/>
          <w:b/>
          <w:bCs/>
          <w:sz w:val="20"/>
          <w:szCs w:val="20"/>
        </w:rPr>
        <w:t xml:space="preserve"> REQUIRED</w:t>
      </w:r>
    </w:p>
    <w:p w14:paraId="518AEDAF" w14:textId="77777777" w:rsidR="009400FB" w:rsidRDefault="009400FB" w:rsidP="00244EEE">
      <w:pPr>
        <w:pStyle w:val="listheading"/>
        <w:jc w:val="both"/>
      </w:pPr>
      <w:r>
        <w:t xml:space="preserve">Position Overview </w:t>
      </w:r>
    </w:p>
    <w:p w14:paraId="59CD31A8" w14:textId="5F527365" w:rsidR="009400FB" w:rsidRDefault="009400FB" w:rsidP="00244EE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Kings Park Community Church </w:t>
      </w:r>
      <w:r w:rsidR="009236A2">
        <w:rPr>
          <w:rFonts w:ascii="Trebuchet MS" w:hAnsi="Trebuchet MS"/>
          <w:sz w:val="20"/>
          <w:szCs w:val="20"/>
        </w:rPr>
        <w:t xml:space="preserve">is an evangelical church in Western Sydney who </w:t>
      </w:r>
      <w:r w:rsidR="003A33AA">
        <w:rPr>
          <w:rFonts w:ascii="Trebuchet MS" w:hAnsi="Trebuchet MS"/>
          <w:sz w:val="20"/>
          <w:szCs w:val="20"/>
        </w:rPr>
        <w:t>seeks a pastor</w:t>
      </w:r>
      <w:r>
        <w:rPr>
          <w:rFonts w:ascii="Trebuchet MS" w:hAnsi="Trebuchet MS"/>
          <w:sz w:val="20"/>
          <w:szCs w:val="20"/>
        </w:rPr>
        <w:t xml:space="preserve"> who is passionate about equipping, teaching and developing our church family </w:t>
      </w:r>
      <w:r w:rsidR="007B5AB7">
        <w:rPr>
          <w:rFonts w:ascii="Trebuchet MS" w:hAnsi="Trebuchet MS"/>
          <w:sz w:val="20"/>
          <w:szCs w:val="20"/>
        </w:rPr>
        <w:t xml:space="preserve">to reach our Community for </w:t>
      </w:r>
      <w:r w:rsidR="00D35E34">
        <w:rPr>
          <w:rFonts w:ascii="Trebuchet MS" w:hAnsi="Trebuchet MS"/>
          <w:sz w:val="20"/>
          <w:szCs w:val="20"/>
        </w:rPr>
        <w:t>J</w:t>
      </w:r>
      <w:r w:rsidR="007B5AB7">
        <w:rPr>
          <w:rFonts w:ascii="Trebuchet MS" w:hAnsi="Trebuchet MS"/>
          <w:sz w:val="20"/>
          <w:szCs w:val="20"/>
        </w:rPr>
        <w:t>esus</w:t>
      </w:r>
      <w:r w:rsidR="00D35E34">
        <w:rPr>
          <w:rFonts w:ascii="Trebuchet MS" w:hAnsi="Trebuchet MS"/>
          <w:sz w:val="20"/>
          <w:szCs w:val="20"/>
        </w:rPr>
        <w:t xml:space="preserve">. </w:t>
      </w:r>
    </w:p>
    <w:p w14:paraId="73A5C91C" w14:textId="77777777" w:rsidR="00AC1166" w:rsidRDefault="00AC1166" w:rsidP="00244EEE">
      <w:pPr>
        <w:jc w:val="both"/>
        <w:rPr>
          <w:rFonts w:ascii="Trebuchet MS" w:hAnsi="Trebuchet MS"/>
          <w:sz w:val="20"/>
          <w:szCs w:val="20"/>
        </w:rPr>
      </w:pPr>
    </w:p>
    <w:p w14:paraId="2FF6E721" w14:textId="3A33C570" w:rsidR="009400FB" w:rsidRDefault="009400FB" w:rsidP="00244EE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This role would entail connecting, coordinating, equipping</w:t>
      </w:r>
      <w:r w:rsidR="001A5262">
        <w:rPr>
          <w:rFonts w:ascii="Trebuchet MS" w:hAnsi="Trebuchet MS"/>
          <w:sz w:val="20"/>
          <w:szCs w:val="20"/>
        </w:rPr>
        <w:t>, teaching</w:t>
      </w:r>
      <w:r>
        <w:rPr>
          <w:rFonts w:ascii="Trebuchet MS" w:hAnsi="Trebuchet MS"/>
          <w:sz w:val="20"/>
          <w:szCs w:val="20"/>
        </w:rPr>
        <w:t xml:space="preserve"> and mentoring individuals and teams to achieve this goal. </w:t>
      </w:r>
    </w:p>
    <w:p w14:paraId="6F2A39E5" w14:textId="0FA715FC" w:rsidR="001A3BE3" w:rsidRDefault="001A3BE3" w:rsidP="00244EEE">
      <w:pPr>
        <w:jc w:val="both"/>
        <w:rPr>
          <w:rFonts w:ascii="Trebuchet MS" w:hAnsi="Trebuchet MS"/>
          <w:sz w:val="20"/>
          <w:szCs w:val="20"/>
        </w:rPr>
      </w:pPr>
    </w:p>
    <w:p w14:paraId="18030F09" w14:textId="2ED825E5" w:rsidR="0041425C" w:rsidRDefault="0041425C" w:rsidP="00244EE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The Pastor would work with </w:t>
      </w:r>
      <w:r w:rsidR="00366A69">
        <w:rPr>
          <w:rFonts w:ascii="Trebuchet MS" w:hAnsi="Trebuchet MS"/>
          <w:sz w:val="20"/>
          <w:szCs w:val="20"/>
        </w:rPr>
        <w:t xml:space="preserve">the church eldership </w:t>
      </w:r>
      <w:r w:rsidR="00EC7F1A">
        <w:rPr>
          <w:rFonts w:ascii="Trebuchet MS" w:hAnsi="Trebuchet MS"/>
          <w:sz w:val="20"/>
          <w:szCs w:val="20"/>
        </w:rPr>
        <w:t xml:space="preserve">in </w:t>
      </w:r>
      <w:r w:rsidR="005B3CEC">
        <w:rPr>
          <w:rFonts w:ascii="Trebuchet MS" w:hAnsi="Trebuchet MS"/>
          <w:sz w:val="20"/>
          <w:szCs w:val="20"/>
        </w:rPr>
        <w:t>developing strategies to achieve these goals.</w:t>
      </w:r>
    </w:p>
    <w:p w14:paraId="527734B4" w14:textId="77777777" w:rsidR="0041425C" w:rsidRDefault="0041425C" w:rsidP="00244EEE">
      <w:pPr>
        <w:jc w:val="both"/>
        <w:rPr>
          <w:rFonts w:ascii="Trebuchet MS" w:hAnsi="Trebuchet MS"/>
          <w:sz w:val="20"/>
          <w:szCs w:val="20"/>
        </w:rPr>
      </w:pPr>
    </w:p>
    <w:p w14:paraId="2E0DA273" w14:textId="77777777" w:rsidR="009400FB" w:rsidRDefault="009400FB" w:rsidP="00244EE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The job is for 3 full days a week that can be split throughout the week, with the view to increase to fulltime employment. </w:t>
      </w:r>
    </w:p>
    <w:p w14:paraId="5C1DD7DD" w14:textId="77777777" w:rsidR="009400FB" w:rsidRDefault="009400FB" w:rsidP="00244EEE">
      <w:pPr>
        <w:jc w:val="both"/>
        <w:rPr>
          <w:rFonts w:ascii="Trebuchet MS" w:hAnsi="Trebuchet MS"/>
          <w:sz w:val="20"/>
          <w:szCs w:val="20"/>
        </w:rPr>
      </w:pPr>
    </w:p>
    <w:p w14:paraId="3822D1FE" w14:textId="77777777" w:rsidR="009400FB" w:rsidRDefault="009400FB" w:rsidP="00244EEE">
      <w:pPr>
        <w:pStyle w:val="listheading"/>
        <w:jc w:val="both"/>
      </w:pPr>
      <w:r>
        <w:t>Requirements</w:t>
      </w:r>
    </w:p>
    <w:p w14:paraId="2ADEBF96" w14:textId="77777777" w:rsidR="009400FB" w:rsidRDefault="009400FB" w:rsidP="00E84A17">
      <w:pPr>
        <w:pStyle w:val="Listbulletindented"/>
        <w:numPr>
          <w:ilvl w:val="0"/>
          <w:numId w:val="2"/>
        </w:numPr>
        <w:jc w:val="both"/>
      </w:pPr>
      <w:r>
        <w:t xml:space="preserve">The applicant should be supportive of the general operating philosophies and culture of KPCC. </w:t>
      </w:r>
    </w:p>
    <w:p w14:paraId="3E68ADD1" w14:textId="77777777" w:rsidR="009400FB" w:rsidRDefault="009400FB" w:rsidP="00E84A17">
      <w:pPr>
        <w:pStyle w:val="Listbulletindented"/>
        <w:numPr>
          <w:ilvl w:val="0"/>
          <w:numId w:val="2"/>
        </w:numPr>
        <w:jc w:val="both"/>
      </w:pPr>
      <w:r>
        <w:t xml:space="preserve">Qualifications:  Minimum of </w:t>
      </w:r>
      <w:proofErr w:type="spellStart"/>
      <w:proofErr w:type="gramStart"/>
      <w:r>
        <w:t>B.Th</w:t>
      </w:r>
      <w:proofErr w:type="spellEnd"/>
      <w:proofErr w:type="gramEnd"/>
      <w:r>
        <w:t xml:space="preserve"> or equivalent.</w:t>
      </w:r>
    </w:p>
    <w:p w14:paraId="50E0F9F9" w14:textId="77777777" w:rsidR="009400FB" w:rsidRDefault="009400FB" w:rsidP="00E84A17">
      <w:pPr>
        <w:pStyle w:val="Listbulletindented"/>
        <w:numPr>
          <w:ilvl w:val="0"/>
          <w:numId w:val="2"/>
        </w:numPr>
        <w:jc w:val="both"/>
      </w:pPr>
      <w:r>
        <w:t>Attitude of continual personal development</w:t>
      </w:r>
    </w:p>
    <w:p w14:paraId="61E2B77F" w14:textId="77777777" w:rsidR="009400FB" w:rsidRDefault="009400FB" w:rsidP="00E84A17">
      <w:pPr>
        <w:pStyle w:val="Listbulletindented"/>
        <w:numPr>
          <w:ilvl w:val="0"/>
          <w:numId w:val="2"/>
        </w:numPr>
        <w:jc w:val="both"/>
      </w:pPr>
      <w:r>
        <w:t>Desire to add value to church members and wider community in a relevant way.</w:t>
      </w:r>
    </w:p>
    <w:p w14:paraId="51A66E82" w14:textId="77777777" w:rsidR="009400FB" w:rsidRDefault="009400FB" w:rsidP="00E84A17">
      <w:pPr>
        <w:pStyle w:val="Listbulletindented"/>
        <w:numPr>
          <w:ilvl w:val="0"/>
          <w:numId w:val="2"/>
        </w:numPr>
        <w:jc w:val="both"/>
      </w:pPr>
      <w:r w:rsidRPr="003953E6">
        <w:t>Be familiar</w:t>
      </w:r>
      <w:r>
        <w:t xml:space="preserve"> with</w:t>
      </w:r>
      <w:r w:rsidRPr="003953E6">
        <w:t xml:space="preserve"> and signatory to child protection </w:t>
      </w:r>
      <w:r>
        <w:t xml:space="preserve">policy and </w:t>
      </w:r>
      <w:r w:rsidRPr="003953E6">
        <w:t>procedures.</w:t>
      </w:r>
    </w:p>
    <w:p w14:paraId="78EA563A" w14:textId="0D3BDB4B" w:rsidR="009400FB" w:rsidRDefault="009400FB" w:rsidP="00E84A17">
      <w:pPr>
        <w:pStyle w:val="Listbulletindented"/>
        <w:numPr>
          <w:ilvl w:val="0"/>
          <w:numId w:val="2"/>
        </w:numPr>
        <w:jc w:val="both"/>
      </w:pPr>
      <w:r>
        <w:t>Applicant should be an Australian Resident.</w:t>
      </w:r>
      <w:bookmarkStart w:id="0" w:name="_GoBack"/>
      <w:bookmarkEnd w:id="0"/>
    </w:p>
    <w:sectPr w:rsidR="009400FB" w:rsidSect="009400FB">
      <w:headerReference w:type="default" r:id="rId10"/>
      <w:footerReference w:type="default" r:id="rId11"/>
      <w:pgSz w:w="11907" w:h="16840" w:code="9"/>
      <w:pgMar w:top="2694" w:right="720" w:bottom="1843" w:left="720" w:header="426" w:footer="5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52202A" w14:textId="77777777" w:rsidR="001922A4" w:rsidRDefault="001922A4">
      <w:r>
        <w:separator/>
      </w:r>
    </w:p>
  </w:endnote>
  <w:endnote w:type="continuationSeparator" w:id="0">
    <w:p w14:paraId="268DE797" w14:textId="77777777" w:rsidR="001922A4" w:rsidRDefault="00192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itectur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8B99B" w14:textId="6F4F94E8" w:rsidR="00C42575" w:rsidRDefault="00374E9E">
    <w:pPr>
      <w:pStyle w:val="Footer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64FFB61" wp14:editId="1EA0D6A4">
              <wp:simplePos x="0" y="0"/>
              <wp:positionH relativeFrom="margin">
                <wp:posOffset>2981340</wp:posOffset>
              </wp:positionH>
              <wp:positionV relativeFrom="paragraph">
                <wp:posOffset>-56672</wp:posOffset>
              </wp:positionV>
              <wp:extent cx="1421287" cy="391160"/>
              <wp:effectExtent l="0" t="0" r="7620" b="889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1287" cy="391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4F200" w14:textId="77777777" w:rsidR="00C14195" w:rsidRPr="00A41F69" w:rsidRDefault="00C14195">
                          <w:pPr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</w:rPr>
                          </w:pPr>
                          <w:r w:rsidRPr="00A41F69"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</w:rPr>
                            <w:t>www.cccaust.com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4FFB6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34.75pt;margin-top:-4.45pt;width:111.9pt;height:30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" stroked="f">
              <v:textbox>
                <w:txbxContent>
                  <w:p w14:paraId="6B74F200" w14:textId="77777777" w:rsidR="00C14195" w:rsidRPr="00A41F69" w:rsidRDefault="00C14195">
                    <w:pPr>
                      <w:rPr>
                        <w:rFonts w:asciiTheme="minorHAnsi" w:hAnsiTheme="minorHAnsi"/>
                        <w:b/>
                        <w:color w:val="365F91" w:themeColor="accent1" w:themeShade="BF"/>
                      </w:rPr>
                    </w:pPr>
                    <w:r w:rsidRPr="00A41F69">
                      <w:rPr>
                        <w:rFonts w:asciiTheme="minorHAnsi" w:hAnsiTheme="minorHAnsi"/>
                        <w:b/>
                        <w:color w:val="365F91" w:themeColor="accent1" w:themeShade="BF"/>
                      </w:rPr>
                      <w:t>www.cccaust.com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56B5ADB" wp14:editId="1885F22B">
              <wp:simplePos x="0" y="0"/>
              <wp:positionH relativeFrom="column">
                <wp:posOffset>2249170</wp:posOffset>
              </wp:positionH>
              <wp:positionV relativeFrom="paragraph">
                <wp:posOffset>-685800</wp:posOffset>
              </wp:positionV>
              <wp:extent cx="2396490" cy="736600"/>
              <wp:effectExtent l="1270" t="1270" r="254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6490" cy="736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77F397" w14:textId="77777777" w:rsidR="001062A5" w:rsidRDefault="00D26FBB" w:rsidP="005B0740">
                          <w:pPr>
                            <w:jc w:val="center"/>
                          </w:pPr>
                          <w:r w:rsidRPr="00DC7622">
                            <w:rPr>
                              <w:rFonts w:ascii="Browallia New" w:hAnsi="Browallia New" w:cs="Browallia New"/>
                              <w:b/>
                              <w:noProof/>
                              <w:color w:val="003366"/>
                              <w:sz w:val="28"/>
                              <w:szCs w:val="36"/>
                              <w:lang w:val="en-AU" w:eastAsia="en-AU"/>
                            </w:rPr>
                            <w:drawing>
                              <wp:inline distT="0" distB="0" distL="0" distR="0" wp14:anchorId="3CD5B28E" wp14:editId="6D2FD670">
                                <wp:extent cx="1890000" cy="547200"/>
                                <wp:effectExtent l="19050" t="0" r="0" b="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ccaustlogoWords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90000" cy="547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6B5ADB" id="Text Box 2" o:spid="_x0000_s1027" type="#_x0000_t202" style="position:absolute;margin-left:177.1pt;margin-top:-54pt;width:188.7pt;height:5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" stroked="f">
              <v:textbox>
                <w:txbxContent>
                  <w:p w14:paraId="1E77F397" w14:textId="77777777" w:rsidR="001062A5" w:rsidRDefault="00D26FBB" w:rsidP="005B0740">
                    <w:pPr>
                      <w:jc w:val="center"/>
                    </w:pPr>
                    <w:r w:rsidRPr="00DC7622">
                      <w:rPr>
                        <w:rFonts w:ascii="Browallia New" w:hAnsi="Browallia New" w:cs="Browallia New"/>
                        <w:b/>
                        <w:noProof/>
                        <w:color w:val="003366"/>
                        <w:sz w:val="28"/>
                        <w:szCs w:val="36"/>
                        <w:lang w:val="en-AU" w:eastAsia="en-AU"/>
                      </w:rPr>
                      <w:drawing>
                        <wp:inline distT="0" distB="0" distL="0" distR="0" wp14:anchorId="3CD5B28E" wp14:editId="6D2FD670">
                          <wp:extent cx="1890000" cy="547200"/>
                          <wp:effectExtent l="19050" t="0" r="0" b="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ccaustlogoWords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90000" cy="547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2895A40" wp14:editId="2E82B9A1">
              <wp:simplePos x="0" y="0"/>
              <wp:positionH relativeFrom="column">
                <wp:posOffset>-181610</wp:posOffset>
              </wp:positionH>
              <wp:positionV relativeFrom="paragraph">
                <wp:posOffset>-523240</wp:posOffset>
              </wp:positionV>
              <wp:extent cx="2643505" cy="821055"/>
              <wp:effectExtent l="0" t="190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821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6232A" w14:textId="77777777" w:rsidR="00C14195" w:rsidRPr="00A41F69" w:rsidRDefault="00C14195" w:rsidP="00C14195">
                          <w:pPr>
                            <w:jc w:val="both"/>
                            <w:rPr>
                              <w:rFonts w:asciiTheme="minorHAnsi" w:hAnsiTheme="minorHAnsi" w:cs="Browallia New"/>
                              <w:b/>
                              <w:color w:val="003366"/>
                            </w:rPr>
                          </w:pPr>
                          <w:r w:rsidRPr="00A41F69">
                            <w:rPr>
                              <w:rFonts w:asciiTheme="minorHAnsi" w:hAnsiTheme="minorHAnsi" w:cs="Browallia New"/>
                              <w:b/>
                              <w:color w:val="003366"/>
                            </w:rPr>
                            <w:t>Kings Park Community Church Inc</w:t>
                          </w:r>
                        </w:p>
                        <w:p w14:paraId="1DBFB1D7" w14:textId="77777777" w:rsidR="00177721" w:rsidRPr="00A41F69" w:rsidRDefault="00C14195" w:rsidP="00C14195">
                          <w:pPr>
                            <w:jc w:val="both"/>
                            <w:rPr>
                              <w:rFonts w:asciiTheme="minorHAnsi" w:hAnsiTheme="minorHAnsi" w:cs="Browallia New"/>
                              <w:color w:val="003366"/>
                            </w:rPr>
                          </w:pPr>
                          <w:r w:rsidRPr="00A41F69">
                            <w:rPr>
                              <w:rFonts w:asciiTheme="minorHAnsi" w:hAnsiTheme="minorHAnsi" w:cs="Browallia New"/>
                              <w:color w:val="003366"/>
                            </w:rPr>
                            <w:t>Unit 1</w:t>
                          </w:r>
                          <w:r w:rsidR="00177721" w:rsidRPr="00A41F69">
                            <w:rPr>
                              <w:rFonts w:asciiTheme="minorHAnsi" w:hAnsiTheme="minorHAnsi" w:cs="Browallia New"/>
                              <w:color w:val="003366"/>
                            </w:rPr>
                            <w:t>, 13 Turbo Rd,</w:t>
                          </w:r>
                          <w:r w:rsidRPr="00A41F69">
                            <w:rPr>
                              <w:rFonts w:asciiTheme="minorHAnsi" w:hAnsiTheme="minorHAnsi" w:cs="Browallia New"/>
                              <w:color w:val="003366"/>
                            </w:rPr>
                            <w:t xml:space="preserve"> </w:t>
                          </w:r>
                        </w:p>
                        <w:p w14:paraId="5E1645B2" w14:textId="77777777" w:rsidR="00C14195" w:rsidRPr="00A41F69" w:rsidRDefault="00C14195" w:rsidP="00C14195">
                          <w:pPr>
                            <w:jc w:val="both"/>
                            <w:rPr>
                              <w:rFonts w:asciiTheme="minorHAnsi" w:hAnsiTheme="minorHAnsi" w:cs="Browallia New"/>
                              <w:color w:val="003366"/>
                            </w:rPr>
                          </w:pPr>
                          <w:r w:rsidRPr="00A41F69">
                            <w:rPr>
                              <w:rFonts w:asciiTheme="minorHAnsi" w:hAnsiTheme="minorHAnsi" w:cs="Browallia New"/>
                              <w:color w:val="003366"/>
                            </w:rPr>
                            <w:t>Kings Park, NSW 2148</w:t>
                          </w:r>
                        </w:p>
                        <w:p w14:paraId="177C958F" w14:textId="77777777" w:rsidR="00C14195" w:rsidRPr="00A41F69" w:rsidRDefault="00A41F69" w:rsidP="00177721">
                          <w:pPr>
                            <w:rPr>
                              <w:rFonts w:asciiTheme="minorHAnsi" w:hAnsiTheme="minorHAnsi" w:cs="Browallia New"/>
                              <w:color w:val="003366"/>
                            </w:rPr>
                          </w:pPr>
                          <w:r>
                            <w:rPr>
                              <w:rFonts w:asciiTheme="minorHAnsi" w:hAnsiTheme="minorHAnsi" w:cs="Browallia New"/>
                              <w:color w:val="003366"/>
                            </w:rPr>
                            <w:t>Ph: (02) 9831 7777</w:t>
                          </w:r>
                          <w:r w:rsidR="00177721" w:rsidRPr="00A41F69">
                            <w:rPr>
                              <w:rFonts w:asciiTheme="minorHAnsi" w:hAnsiTheme="minorHAnsi" w:cs="Browallia New"/>
                              <w:color w:val="00336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895A40" id="Text Box 4" o:spid="_x0000_s1028" type="#_x0000_t202" style="position:absolute;margin-left:-14.3pt;margin-top:-41.2pt;width:208.15pt;height:64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" stroked="f">
              <v:textbox>
                <w:txbxContent>
                  <w:p w14:paraId="0046232A" w14:textId="77777777" w:rsidR="00C14195" w:rsidRPr="00A41F69" w:rsidRDefault="00C14195" w:rsidP="00C14195">
                    <w:pPr>
                      <w:jc w:val="both"/>
                      <w:rPr>
                        <w:rFonts w:asciiTheme="minorHAnsi" w:hAnsiTheme="minorHAnsi" w:cs="Browallia New"/>
                        <w:b/>
                        <w:color w:val="003366"/>
                      </w:rPr>
                    </w:pPr>
                    <w:r w:rsidRPr="00A41F69">
                      <w:rPr>
                        <w:rFonts w:asciiTheme="minorHAnsi" w:hAnsiTheme="minorHAnsi" w:cs="Browallia New"/>
                        <w:b/>
                        <w:color w:val="003366"/>
                      </w:rPr>
                      <w:t>Kings Park Community Church Inc</w:t>
                    </w:r>
                  </w:p>
                  <w:p w14:paraId="1DBFB1D7" w14:textId="77777777" w:rsidR="00177721" w:rsidRPr="00A41F69" w:rsidRDefault="00C14195" w:rsidP="00C14195">
                    <w:pPr>
                      <w:jc w:val="both"/>
                      <w:rPr>
                        <w:rFonts w:asciiTheme="minorHAnsi" w:hAnsiTheme="minorHAnsi" w:cs="Browallia New"/>
                        <w:color w:val="003366"/>
                      </w:rPr>
                    </w:pPr>
                    <w:r w:rsidRPr="00A41F69">
                      <w:rPr>
                        <w:rFonts w:asciiTheme="minorHAnsi" w:hAnsiTheme="minorHAnsi" w:cs="Browallia New"/>
                        <w:color w:val="003366"/>
                      </w:rPr>
                      <w:t>Unit 1</w:t>
                    </w:r>
                    <w:r w:rsidR="00177721" w:rsidRPr="00A41F69">
                      <w:rPr>
                        <w:rFonts w:asciiTheme="minorHAnsi" w:hAnsiTheme="minorHAnsi" w:cs="Browallia New"/>
                        <w:color w:val="003366"/>
                      </w:rPr>
                      <w:t>, 13 Turbo Rd,</w:t>
                    </w:r>
                    <w:r w:rsidRPr="00A41F69">
                      <w:rPr>
                        <w:rFonts w:asciiTheme="minorHAnsi" w:hAnsiTheme="minorHAnsi" w:cs="Browallia New"/>
                        <w:color w:val="003366"/>
                      </w:rPr>
                      <w:t xml:space="preserve"> </w:t>
                    </w:r>
                  </w:p>
                  <w:p w14:paraId="5E1645B2" w14:textId="77777777" w:rsidR="00C14195" w:rsidRPr="00A41F69" w:rsidRDefault="00C14195" w:rsidP="00C14195">
                    <w:pPr>
                      <w:jc w:val="both"/>
                      <w:rPr>
                        <w:rFonts w:asciiTheme="minorHAnsi" w:hAnsiTheme="minorHAnsi" w:cs="Browallia New"/>
                        <w:color w:val="003366"/>
                      </w:rPr>
                    </w:pPr>
                    <w:r w:rsidRPr="00A41F69">
                      <w:rPr>
                        <w:rFonts w:asciiTheme="minorHAnsi" w:hAnsiTheme="minorHAnsi" w:cs="Browallia New"/>
                        <w:color w:val="003366"/>
                      </w:rPr>
                      <w:t>Kings Park, NSW 2148</w:t>
                    </w:r>
                  </w:p>
                  <w:p w14:paraId="177C958F" w14:textId="77777777" w:rsidR="00C14195" w:rsidRPr="00A41F69" w:rsidRDefault="00A41F69" w:rsidP="00177721">
                    <w:pPr>
                      <w:rPr>
                        <w:rFonts w:asciiTheme="minorHAnsi" w:hAnsiTheme="minorHAnsi" w:cs="Browallia New"/>
                        <w:color w:val="003366"/>
                      </w:rPr>
                    </w:pPr>
                    <w:r>
                      <w:rPr>
                        <w:rFonts w:asciiTheme="minorHAnsi" w:hAnsiTheme="minorHAnsi" w:cs="Browallia New"/>
                        <w:color w:val="003366"/>
                      </w:rPr>
                      <w:t>Ph: (02) 9831 7777</w:t>
                    </w:r>
                    <w:r w:rsidR="00177721" w:rsidRPr="00A41F69">
                      <w:rPr>
                        <w:rFonts w:asciiTheme="minorHAnsi" w:hAnsiTheme="minorHAnsi" w:cs="Browallia New"/>
                        <w:color w:val="00336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A582929" wp14:editId="28BA7F60">
              <wp:simplePos x="0" y="0"/>
              <wp:positionH relativeFrom="column">
                <wp:posOffset>4645660</wp:posOffset>
              </wp:positionH>
              <wp:positionV relativeFrom="paragraph">
                <wp:posOffset>-523240</wp:posOffset>
              </wp:positionV>
              <wp:extent cx="2183765" cy="855980"/>
              <wp:effectExtent l="0" t="1905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3765" cy="855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99FD01" w14:textId="77777777" w:rsidR="00A41F69" w:rsidRDefault="00A41F69" w:rsidP="00A41F69">
                          <w:pPr>
                            <w:jc w:val="right"/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</w:rPr>
                          </w:pPr>
                          <w:r w:rsidRPr="00A41F69"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</w:rPr>
                            <w:t>www.kpcommunity.com.au</w:t>
                          </w:r>
                        </w:p>
                        <w:p w14:paraId="378BD3D9" w14:textId="77777777" w:rsidR="00A41F69" w:rsidRPr="00A41F69" w:rsidRDefault="00A41F69" w:rsidP="00A41F69">
                          <w:pPr>
                            <w:jc w:val="right"/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</w:rPr>
                          </w:pPr>
                          <w:r w:rsidRPr="00A41F69">
                            <w:rPr>
                              <w:rFonts w:asciiTheme="minorHAnsi" w:hAnsiTheme="minorHAnsi" w:cs="Browallia New"/>
                              <w:color w:val="003366"/>
                            </w:rPr>
                            <w:t>info@kpcommunity.com.au</w:t>
                          </w:r>
                        </w:p>
                        <w:p w14:paraId="5D061F81" w14:textId="77777777" w:rsidR="009400FB" w:rsidRDefault="00C14195" w:rsidP="00A41F69">
                          <w:pPr>
                            <w:jc w:val="right"/>
                            <w:rPr>
                              <w:rFonts w:asciiTheme="minorHAnsi" w:hAnsiTheme="minorHAnsi"/>
                              <w:color w:val="365F91" w:themeColor="accent1" w:themeShade="BF"/>
                            </w:rPr>
                          </w:pPr>
                          <w:r w:rsidRPr="00A41F69">
                            <w:rPr>
                              <w:rFonts w:asciiTheme="minorHAnsi" w:hAnsiTheme="minorHAnsi"/>
                              <w:color w:val="365F91" w:themeColor="accent1" w:themeShade="BF"/>
                            </w:rPr>
                            <w:t xml:space="preserve">PO Box </w:t>
                          </w:r>
                          <w:r w:rsidR="00177721" w:rsidRPr="00A41F69">
                            <w:rPr>
                              <w:rFonts w:asciiTheme="minorHAnsi" w:hAnsiTheme="minorHAnsi"/>
                              <w:color w:val="365F91" w:themeColor="accent1" w:themeShade="BF"/>
                            </w:rPr>
                            <w:t>4048</w:t>
                          </w:r>
                          <w:r w:rsidR="00A41F69">
                            <w:rPr>
                              <w:rFonts w:asciiTheme="minorHAnsi" w:hAnsiTheme="minorHAnsi"/>
                              <w:color w:val="365F91" w:themeColor="accent1" w:themeShade="BF"/>
                            </w:rPr>
                            <w:t xml:space="preserve"> </w:t>
                          </w:r>
                        </w:p>
                        <w:p w14:paraId="0A4B066D" w14:textId="5F5FBBF9" w:rsidR="00C14195" w:rsidRPr="00A41F69" w:rsidRDefault="00177721" w:rsidP="00A41F69">
                          <w:pPr>
                            <w:jc w:val="right"/>
                            <w:rPr>
                              <w:rFonts w:asciiTheme="minorHAnsi" w:hAnsiTheme="minorHAnsi"/>
                              <w:color w:val="365F91" w:themeColor="accent1" w:themeShade="BF"/>
                            </w:rPr>
                          </w:pPr>
                          <w:proofErr w:type="spellStart"/>
                          <w:r w:rsidRPr="00A41F69">
                            <w:rPr>
                              <w:rFonts w:asciiTheme="minorHAnsi" w:hAnsiTheme="minorHAnsi"/>
                              <w:color w:val="365F91" w:themeColor="accent1" w:themeShade="BF"/>
                            </w:rPr>
                            <w:t>Marayong</w:t>
                          </w:r>
                          <w:proofErr w:type="spellEnd"/>
                          <w:r w:rsidR="009400FB">
                            <w:rPr>
                              <w:rFonts w:asciiTheme="minorHAnsi" w:hAnsiTheme="minorHAnsi"/>
                              <w:color w:val="365F91" w:themeColor="accent1" w:themeShade="BF"/>
                            </w:rPr>
                            <w:t xml:space="preserve">, </w:t>
                          </w:r>
                          <w:r w:rsidR="00C14195" w:rsidRPr="00A41F69">
                            <w:rPr>
                              <w:rFonts w:asciiTheme="minorHAnsi" w:hAnsiTheme="minorHAnsi"/>
                              <w:color w:val="365F91" w:themeColor="accent1" w:themeShade="BF"/>
                            </w:rPr>
                            <w:t>NSW 2</w:t>
                          </w:r>
                          <w:r w:rsidR="00A41F69" w:rsidRPr="00A41F69">
                            <w:rPr>
                              <w:rFonts w:asciiTheme="minorHAnsi" w:hAnsiTheme="minorHAnsi"/>
                              <w:color w:val="365F91" w:themeColor="accent1" w:themeShade="BF"/>
                            </w:rPr>
                            <w:t>148</w:t>
                          </w:r>
                        </w:p>
                        <w:p w14:paraId="7B4227DC" w14:textId="77777777" w:rsidR="00C14195" w:rsidRPr="00A41F69" w:rsidRDefault="00C14195" w:rsidP="00C14195">
                          <w:pPr>
                            <w:jc w:val="right"/>
                            <w:rPr>
                              <w:rFonts w:asciiTheme="minorHAnsi" w:hAnsiTheme="minorHAnsi"/>
                              <w:color w:val="365F91" w:themeColor="accent1" w:themeShade="BF"/>
                            </w:rPr>
                          </w:pPr>
                          <w:r w:rsidRPr="00A41F69">
                            <w:rPr>
                              <w:rFonts w:asciiTheme="minorHAnsi" w:hAnsiTheme="minorHAnsi"/>
                              <w:color w:val="365F91" w:themeColor="accent1" w:themeShade="BF"/>
                            </w:rPr>
                            <w:t>ABN 30 345 187 934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582929" id="Text Box 3" o:spid="_x0000_s1029" type="#_x0000_t202" style="position:absolute;margin-left:365.8pt;margin-top:-41.2pt;width:171.95pt;height:67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" stroked="f">
              <v:textbox>
                <w:txbxContent>
                  <w:p w14:paraId="1D99FD01" w14:textId="77777777" w:rsidR="00A41F69" w:rsidRDefault="00A41F69" w:rsidP="00A41F69">
                    <w:pPr>
                      <w:jc w:val="right"/>
                      <w:rPr>
                        <w:rFonts w:asciiTheme="minorHAnsi" w:hAnsiTheme="minorHAnsi"/>
                        <w:b/>
                        <w:color w:val="365F91" w:themeColor="accent1" w:themeShade="BF"/>
                      </w:rPr>
                    </w:pPr>
                    <w:r w:rsidRPr="00A41F69">
                      <w:rPr>
                        <w:rFonts w:asciiTheme="minorHAnsi" w:hAnsiTheme="minorHAnsi"/>
                        <w:b/>
                        <w:color w:val="365F91" w:themeColor="accent1" w:themeShade="BF"/>
                      </w:rPr>
                      <w:t>www.kpcommunity.com.au</w:t>
                    </w:r>
                  </w:p>
                  <w:p w14:paraId="378BD3D9" w14:textId="77777777" w:rsidR="00A41F69" w:rsidRPr="00A41F69" w:rsidRDefault="00A41F69" w:rsidP="00A41F69">
                    <w:pPr>
                      <w:jc w:val="right"/>
                      <w:rPr>
                        <w:rFonts w:asciiTheme="minorHAnsi" w:hAnsiTheme="minorHAnsi"/>
                        <w:b/>
                        <w:color w:val="365F91" w:themeColor="accent1" w:themeShade="BF"/>
                      </w:rPr>
                    </w:pPr>
                    <w:r w:rsidRPr="00A41F69">
                      <w:rPr>
                        <w:rFonts w:asciiTheme="minorHAnsi" w:hAnsiTheme="minorHAnsi" w:cs="Browallia New"/>
                        <w:color w:val="003366"/>
                      </w:rPr>
                      <w:t>info@kpcommunity.com.au</w:t>
                    </w:r>
                  </w:p>
                  <w:p w14:paraId="5D061F81" w14:textId="77777777" w:rsidR="009400FB" w:rsidRDefault="00C14195" w:rsidP="00A41F69">
                    <w:pPr>
                      <w:jc w:val="right"/>
                      <w:rPr>
                        <w:rFonts w:asciiTheme="minorHAnsi" w:hAnsiTheme="minorHAnsi"/>
                        <w:color w:val="365F91" w:themeColor="accent1" w:themeShade="BF"/>
                      </w:rPr>
                    </w:pPr>
                    <w:r w:rsidRPr="00A41F69">
                      <w:rPr>
                        <w:rFonts w:asciiTheme="minorHAnsi" w:hAnsiTheme="minorHAnsi"/>
                        <w:color w:val="365F91" w:themeColor="accent1" w:themeShade="BF"/>
                      </w:rPr>
                      <w:t xml:space="preserve">PO Box </w:t>
                    </w:r>
                    <w:r w:rsidR="00177721" w:rsidRPr="00A41F69">
                      <w:rPr>
                        <w:rFonts w:asciiTheme="minorHAnsi" w:hAnsiTheme="minorHAnsi"/>
                        <w:color w:val="365F91" w:themeColor="accent1" w:themeShade="BF"/>
                      </w:rPr>
                      <w:t>4048</w:t>
                    </w:r>
                    <w:r w:rsidR="00A41F69">
                      <w:rPr>
                        <w:rFonts w:asciiTheme="minorHAnsi" w:hAnsiTheme="minorHAnsi"/>
                        <w:color w:val="365F91" w:themeColor="accent1" w:themeShade="BF"/>
                      </w:rPr>
                      <w:t xml:space="preserve"> </w:t>
                    </w:r>
                  </w:p>
                  <w:p w14:paraId="0A4B066D" w14:textId="5F5FBBF9" w:rsidR="00C14195" w:rsidRPr="00A41F69" w:rsidRDefault="00177721" w:rsidP="00A41F69">
                    <w:pPr>
                      <w:jc w:val="right"/>
                      <w:rPr>
                        <w:rFonts w:asciiTheme="minorHAnsi" w:hAnsiTheme="minorHAnsi"/>
                        <w:color w:val="365F91" w:themeColor="accent1" w:themeShade="BF"/>
                      </w:rPr>
                    </w:pPr>
                    <w:proofErr w:type="spellStart"/>
                    <w:r w:rsidRPr="00A41F69">
                      <w:rPr>
                        <w:rFonts w:asciiTheme="minorHAnsi" w:hAnsiTheme="minorHAnsi"/>
                        <w:color w:val="365F91" w:themeColor="accent1" w:themeShade="BF"/>
                      </w:rPr>
                      <w:t>Marayong</w:t>
                    </w:r>
                    <w:proofErr w:type="spellEnd"/>
                    <w:r w:rsidR="009400FB">
                      <w:rPr>
                        <w:rFonts w:asciiTheme="minorHAnsi" w:hAnsiTheme="minorHAnsi"/>
                        <w:color w:val="365F91" w:themeColor="accent1" w:themeShade="BF"/>
                      </w:rPr>
                      <w:t xml:space="preserve">, </w:t>
                    </w:r>
                    <w:r w:rsidR="00C14195" w:rsidRPr="00A41F69">
                      <w:rPr>
                        <w:rFonts w:asciiTheme="minorHAnsi" w:hAnsiTheme="minorHAnsi"/>
                        <w:color w:val="365F91" w:themeColor="accent1" w:themeShade="BF"/>
                      </w:rPr>
                      <w:t>NSW 2</w:t>
                    </w:r>
                    <w:r w:rsidR="00A41F69" w:rsidRPr="00A41F69">
                      <w:rPr>
                        <w:rFonts w:asciiTheme="minorHAnsi" w:hAnsiTheme="minorHAnsi"/>
                        <w:color w:val="365F91" w:themeColor="accent1" w:themeShade="BF"/>
                      </w:rPr>
                      <w:t>148</w:t>
                    </w:r>
                  </w:p>
                  <w:p w14:paraId="7B4227DC" w14:textId="77777777" w:rsidR="00C14195" w:rsidRPr="00A41F69" w:rsidRDefault="00C14195" w:rsidP="00C14195">
                    <w:pPr>
                      <w:jc w:val="right"/>
                      <w:rPr>
                        <w:rFonts w:asciiTheme="minorHAnsi" w:hAnsiTheme="minorHAnsi"/>
                        <w:color w:val="365F91" w:themeColor="accent1" w:themeShade="BF"/>
                      </w:rPr>
                    </w:pPr>
                    <w:r w:rsidRPr="00A41F69">
                      <w:rPr>
                        <w:rFonts w:asciiTheme="minorHAnsi" w:hAnsiTheme="minorHAnsi"/>
                        <w:color w:val="365F91" w:themeColor="accent1" w:themeShade="BF"/>
                      </w:rPr>
                      <w:t>ABN 30 345 187 934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32FD08E" wp14:editId="69F583D5">
              <wp:simplePos x="0" y="0"/>
              <wp:positionH relativeFrom="column">
                <wp:posOffset>4815205</wp:posOffset>
              </wp:positionH>
              <wp:positionV relativeFrom="paragraph">
                <wp:posOffset>-769620</wp:posOffset>
              </wp:positionV>
              <wp:extent cx="4772660" cy="1297305"/>
              <wp:effectExtent l="0" t="3175" r="381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2660" cy="1297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D1DA11" w14:textId="77777777" w:rsidR="00D26FBB" w:rsidRDefault="00D26FBB" w:rsidP="0018647D">
                          <w:pPr>
                            <w:rPr>
                              <w:rFonts w:ascii="Browallia New" w:hAnsi="Browallia New" w:cs="Browallia New"/>
                              <w:b/>
                              <w:color w:val="003366"/>
                            </w:rPr>
                          </w:pPr>
                        </w:p>
                        <w:p w14:paraId="24A76DAF" w14:textId="77777777" w:rsidR="00D26FBB" w:rsidRDefault="00D26FBB" w:rsidP="0018647D">
                          <w:pPr>
                            <w:rPr>
                              <w:rFonts w:ascii="Browallia New" w:hAnsi="Browallia New" w:cs="Browallia New"/>
                              <w:b/>
                              <w:color w:val="003366"/>
                            </w:rPr>
                          </w:pPr>
                        </w:p>
                        <w:p w14:paraId="46278C32" w14:textId="77777777" w:rsidR="00DC7622" w:rsidRPr="00D26FBB" w:rsidRDefault="00A84F53" w:rsidP="00C14195">
                          <w:pPr>
                            <w:jc w:val="both"/>
                            <w:rPr>
                              <w:rFonts w:ascii="Browallia New" w:hAnsi="Browallia New" w:cs="Browallia New"/>
                              <w:b/>
                              <w:color w:val="003366"/>
                            </w:rPr>
                          </w:pPr>
                          <w:r w:rsidRPr="00D26FBB">
                            <w:rPr>
                              <w:rFonts w:ascii="Browallia New" w:hAnsi="Browallia New" w:cs="Browallia New"/>
                              <w:b/>
                              <w:color w:val="003366"/>
                            </w:rPr>
                            <w:tab/>
                          </w:r>
                          <w:r w:rsidR="00D75573" w:rsidRPr="00D26FBB">
                            <w:rPr>
                              <w:rFonts w:ascii="Browallia New" w:hAnsi="Browallia New" w:cs="Browallia New"/>
                              <w:b/>
                              <w:color w:val="003366"/>
                            </w:rPr>
                            <w:tab/>
                          </w:r>
                          <w:r w:rsidR="00D75573" w:rsidRPr="00D26FBB">
                            <w:rPr>
                              <w:rFonts w:ascii="Browallia New" w:hAnsi="Browallia New" w:cs="Browallia New"/>
                              <w:b/>
                              <w:color w:val="003366"/>
                            </w:rPr>
                            <w:tab/>
                          </w:r>
                          <w:r w:rsidR="00D75573" w:rsidRPr="00D26FBB">
                            <w:rPr>
                              <w:rFonts w:ascii="Browallia New" w:hAnsi="Browallia New" w:cs="Browallia New"/>
                              <w:b/>
                              <w:color w:val="003366"/>
                            </w:rPr>
                            <w:tab/>
                          </w:r>
                          <w:r w:rsidR="00D75573" w:rsidRPr="00D26FBB">
                            <w:rPr>
                              <w:rFonts w:ascii="Browallia New" w:hAnsi="Browallia New" w:cs="Browallia New"/>
                              <w:b/>
                              <w:color w:val="003366"/>
                            </w:rPr>
                            <w:tab/>
                          </w:r>
                          <w:r w:rsidR="00D75573" w:rsidRPr="00D26FBB">
                            <w:rPr>
                              <w:rFonts w:ascii="Browallia New" w:hAnsi="Browallia New" w:cs="Browallia New"/>
                              <w:b/>
                              <w:color w:val="003366"/>
                            </w:rPr>
                            <w:tab/>
                          </w:r>
                          <w:r w:rsidR="00D75573" w:rsidRPr="00D26FBB">
                            <w:rPr>
                              <w:rFonts w:ascii="Browallia New" w:hAnsi="Browallia New" w:cs="Browallia New"/>
                              <w:b/>
                              <w:color w:val="003366"/>
                            </w:rPr>
                            <w:tab/>
                            <w:t xml:space="preserve">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2FD08E" id="Text Box 1" o:spid="_x0000_s1030" type="#_x0000_t202" style="position:absolute;margin-left:379.15pt;margin-top:-60.6pt;width:375.8pt;height:102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" stroked="f">
              <v:textbox>
                <w:txbxContent>
                  <w:p w14:paraId="03D1DA11" w14:textId="77777777" w:rsidR="00D26FBB" w:rsidRDefault="00D26FBB" w:rsidP="0018647D">
                    <w:pPr>
                      <w:rPr>
                        <w:rFonts w:ascii="Browallia New" w:hAnsi="Browallia New" w:cs="Browallia New"/>
                        <w:b/>
                        <w:color w:val="003366"/>
                      </w:rPr>
                    </w:pPr>
                  </w:p>
                  <w:p w14:paraId="24A76DAF" w14:textId="77777777" w:rsidR="00D26FBB" w:rsidRDefault="00D26FBB" w:rsidP="0018647D">
                    <w:pPr>
                      <w:rPr>
                        <w:rFonts w:ascii="Browallia New" w:hAnsi="Browallia New" w:cs="Browallia New"/>
                        <w:b/>
                        <w:color w:val="003366"/>
                      </w:rPr>
                    </w:pPr>
                  </w:p>
                  <w:p w14:paraId="46278C32" w14:textId="77777777" w:rsidR="00DC7622" w:rsidRPr="00D26FBB" w:rsidRDefault="00A84F53" w:rsidP="00C14195">
                    <w:pPr>
                      <w:jc w:val="both"/>
                      <w:rPr>
                        <w:rFonts w:ascii="Browallia New" w:hAnsi="Browallia New" w:cs="Browallia New"/>
                        <w:b/>
                        <w:color w:val="003366"/>
                      </w:rPr>
                    </w:pPr>
                    <w:r w:rsidRPr="00D26FBB">
                      <w:rPr>
                        <w:rFonts w:ascii="Browallia New" w:hAnsi="Browallia New" w:cs="Browallia New"/>
                        <w:b/>
                        <w:color w:val="003366"/>
                      </w:rPr>
                      <w:tab/>
                    </w:r>
                    <w:r w:rsidR="00D75573" w:rsidRPr="00D26FBB">
                      <w:rPr>
                        <w:rFonts w:ascii="Browallia New" w:hAnsi="Browallia New" w:cs="Browallia New"/>
                        <w:b/>
                        <w:color w:val="003366"/>
                      </w:rPr>
                      <w:tab/>
                    </w:r>
                    <w:r w:rsidR="00D75573" w:rsidRPr="00D26FBB">
                      <w:rPr>
                        <w:rFonts w:ascii="Browallia New" w:hAnsi="Browallia New" w:cs="Browallia New"/>
                        <w:b/>
                        <w:color w:val="003366"/>
                      </w:rPr>
                      <w:tab/>
                    </w:r>
                    <w:r w:rsidR="00D75573" w:rsidRPr="00D26FBB">
                      <w:rPr>
                        <w:rFonts w:ascii="Browallia New" w:hAnsi="Browallia New" w:cs="Browallia New"/>
                        <w:b/>
                        <w:color w:val="003366"/>
                      </w:rPr>
                      <w:tab/>
                    </w:r>
                    <w:r w:rsidR="00D75573" w:rsidRPr="00D26FBB">
                      <w:rPr>
                        <w:rFonts w:ascii="Browallia New" w:hAnsi="Browallia New" w:cs="Browallia New"/>
                        <w:b/>
                        <w:color w:val="003366"/>
                      </w:rPr>
                      <w:tab/>
                    </w:r>
                    <w:r w:rsidR="00D75573" w:rsidRPr="00D26FBB">
                      <w:rPr>
                        <w:rFonts w:ascii="Browallia New" w:hAnsi="Browallia New" w:cs="Browallia New"/>
                        <w:b/>
                        <w:color w:val="003366"/>
                      </w:rPr>
                      <w:tab/>
                    </w:r>
                    <w:r w:rsidR="00D75573" w:rsidRPr="00D26FBB">
                      <w:rPr>
                        <w:rFonts w:ascii="Browallia New" w:hAnsi="Browallia New" w:cs="Browallia New"/>
                        <w:b/>
                        <w:color w:val="003366"/>
                      </w:rPr>
                      <w:tab/>
                      <w:t xml:space="preserve">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0CF1FC" w14:textId="77777777" w:rsidR="001922A4" w:rsidRDefault="001922A4">
      <w:r>
        <w:separator/>
      </w:r>
    </w:p>
  </w:footnote>
  <w:footnote w:type="continuationSeparator" w:id="0">
    <w:p w14:paraId="28EF1729" w14:textId="77777777" w:rsidR="001922A4" w:rsidRDefault="001922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16C1D" w14:textId="7B2C0E65" w:rsidR="00CE7E45" w:rsidRPr="000934FE" w:rsidRDefault="000934FE" w:rsidP="000934FE">
    <w:pPr>
      <w:pStyle w:val="Header"/>
    </w:pPr>
    <w:r>
      <w:t xml:space="preserve">    </w:t>
    </w:r>
    <w:r w:rsidR="0017617C">
      <w:rPr>
        <w:noProof/>
      </w:rPr>
      <w:drawing>
        <wp:inline distT="0" distB="0" distL="0" distR="0" wp14:anchorId="7AC923CA" wp14:editId="68DB1235">
          <wp:extent cx="5602224" cy="1341120"/>
          <wp:effectExtent l="0" t="0" r="0" b="0"/>
          <wp:docPr id="14" name="Picture 1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Letterhea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2224" cy="1341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FF0B91"/>
    <w:multiLevelType w:val="hybridMultilevel"/>
    <w:tmpl w:val="F244D9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792598"/>
    <w:multiLevelType w:val="hybridMultilevel"/>
    <w:tmpl w:val="A41E7B44"/>
    <w:lvl w:ilvl="0" w:tplc="6BE0F304">
      <w:start w:val="1"/>
      <w:numFmt w:val="bullet"/>
      <w:pStyle w:val="Listbulletinden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>
      <o:colormru v:ext="edit" colors="#eaeaea,#ddd,#efffef,#d1ffd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E9E"/>
    <w:rsid w:val="00016C44"/>
    <w:rsid w:val="0002012E"/>
    <w:rsid w:val="000259FA"/>
    <w:rsid w:val="00057C15"/>
    <w:rsid w:val="000914EE"/>
    <w:rsid w:val="000934FE"/>
    <w:rsid w:val="00096725"/>
    <w:rsid w:val="000A35B0"/>
    <w:rsid w:val="000A4979"/>
    <w:rsid w:val="000D5C18"/>
    <w:rsid w:val="0010155A"/>
    <w:rsid w:val="001062A5"/>
    <w:rsid w:val="001120A2"/>
    <w:rsid w:val="00162870"/>
    <w:rsid w:val="0017617C"/>
    <w:rsid w:val="00177721"/>
    <w:rsid w:val="0018647D"/>
    <w:rsid w:val="001922A4"/>
    <w:rsid w:val="001A3BE3"/>
    <w:rsid w:val="001A5262"/>
    <w:rsid w:val="001D33A5"/>
    <w:rsid w:val="001E4F97"/>
    <w:rsid w:val="00211B46"/>
    <w:rsid w:val="00221323"/>
    <w:rsid w:val="00231FD9"/>
    <w:rsid w:val="002325FF"/>
    <w:rsid w:val="00244EEE"/>
    <w:rsid w:val="00282AC9"/>
    <w:rsid w:val="00296D56"/>
    <w:rsid w:val="002E2379"/>
    <w:rsid w:val="0033543C"/>
    <w:rsid w:val="003505F6"/>
    <w:rsid w:val="00351A60"/>
    <w:rsid w:val="00366A69"/>
    <w:rsid w:val="00374E9E"/>
    <w:rsid w:val="00385157"/>
    <w:rsid w:val="0039634B"/>
    <w:rsid w:val="003A33AA"/>
    <w:rsid w:val="003D60A6"/>
    <w:rsid w:val="003E2263"/>
    <w:rsid w:val="003F2904"/>
    <w:rsid w:val="003F3BE9"/>
    <w:rsid w:val="0041425C"/>
    <w:rsid w:val="004152C8"/>
    <w:rsid w:val="00444F74"/>
    <w:rsid w:val="004510B8"/>
    <w:rsid w:val="00454425"/>
    <w:rsid w:val="00495181"/>
    <w:rsid w:val="004A1252"/>
    <w:rsid w:val="00535554"/>
    <w:rsid w:val="005357D4"/>
    <w:rsid w:val="00563D7B"/>
    <w:rsid w:val="005700EA"/>
    <w:rsid w:val="00581E11"/>
    <w:rsid w:val="005B0740"/>
    <w:rsid w:val="005B3CEC"/>
    <w:rsid w:val="005C57C9"/>
    <w:rsid w:val="005C72A1"/>
    <w:rsid w:val="00654F0F"/>
    <w:rsid w:val="00681C30"/>
    <w:rsid w:val="00684A6D"/>
    <w:rsid w:val="006F1F81"/>
    <w:rsid w:val="00711CD9"/>
    <w:rsid w:val="00723525"/>
    <w:rsid w:val="0079331E"/>
    <w:rsid w:val="007B5AB7"/>
    <w:rsid w:val="007E0987"/>
    <w:rsid w:val="00835FBA"/>
    <w:rsid w:val="008545EF"/>
    <w:rsid w:val="00866B06"/>
    <w:rsid w:val="008A36CB"/>
    <w:rsid w:val="008A7890"/>
    <w:rsid w:val="008B53ED"/>
    <w:rsid w:val="008E3DE2"/>
    <w:rsid w:val="008E6F57"/>
    <w:rsid w:val="009236A2"/>
    <w:rsid w:val="009400FB"/>
    <w:rsid w:val="0095490D"/>
    <w:rsid w:val="00995681"/>
    <w:rsid w:val="009F1EE6"/>
    <w:rsid w:val="00A41F69"/>
    <w:rsid w:val="00A434FE"/>
    <w:rsid w:val="00A56C59"/>
    <w:rsid w:val="00A67320"/>
    <w:rsid w:val="00A84F53"/>
    <w:rsid w:val="00AB05E0"/>
    <w:rsid w:val="00AC1166"/>
    <w:rsid w:val="00AC1231"/>
    <w:rsid w:val="00B05B4A"/>
    <w:rsid w:val="00B11C71"/>
    <w:rsid w:val="00B437D5"/>
    <w:rsid w:val="00B56347"/>
    <w:rsid w:val="00B56FF9"/>
    <w:rsid w:val="00B959B5"/>
    <w:rsid w:val="00BD0B4F"/>
    <w:rsid w:val="00C14195"/>
    <w:rsid w:val="00C20593"/>
    <w:rsid w:val="00C228C7"/>
    <w:rsid w:val="00C27A54"/>
    <w:rsid w:val="00C42575"/>
    <w:rsid w:val="00CC09DA"/>
    <w:rsid w:val="00CC4934"/>
    <w:rsid w:val="00CE6B05"/>
    <w:rsid w:val="00CE7E45"/>
    <w:rsid w:val="00D02C72"/>
    <w:rsid w:val="00D26FBB"/>
    <w:rsid w:val="00D324BD"/>
    <w:rsid w:val="00D35E34"/>
    <w:rsid w:val="00D4137A"/>
    <w:rsid w:val="00D75573"/>
    <w:rsid w:val="00D83E6B"/>
    <w:rsid w:val="00DC7622"/>
    <w:rsid w:val="00E17F5D"/>
    <w:rsid w:val="00E55C79"/>
    <w:rsid w:val="00E84A17"/>
    <w:rsid w:val="00EA3187"/>
    <w:rsid w:val="00EA59BE"/>
    <w:rsid w:val="00EC7F1A"/>
    <w:rsid w:val="00F31597"/>
    <w:rsid w:val="00F50ED9"/>
    <w:rsid w:val="00F579B0"/>
    <w:rsid w:val="00F87685"/>
    <w:rsid w:val="00FA04B2"/>
    <w:rsid w:val="00FB7F49"/>
    <w:rsid w:val="00FD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,#ddd,#efffef,#d1ffd1"/>
    </o:shapedefaults>
    <o:shapelayout v:ext="edit">
      <o:idmap v:ext="edit" data="1"/>
    </o:shapelayout>
  </w:shapeDefaults>
  <w:decimalSymbol w:val="."/>
  <w:listSeparator w:val=","/>
  <w14:docId w14:val="134C8C76"/>
  <w15:docId w15:val="{184CF303-38D3-4265-A17B-28659CDBF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00F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3F3BE9"/>
    <w:pPr>
      <w:keepNext/>
      <w:outlineLvl w:val="0"/>
    </w:pPr>
    <w:rPr>
      <w:rFonts w:ascii="Tahoma" w:hAnsi="Tahoma"/>
      <w:i/>
      <w:noProof/>
    </w:rPr>
  </w:style>
  <w:style w:type="paragraph" w:styleId="Heading2">
    <w:name w:val="heading 2"/>
    <w:basedOn w:val="Normal"/>
    <w:next w:val="Normal"/>
    <w:qFormat/>
    <w:rsid w:val="003F3BE9"/>
    <w:pPr>
      <w:keepNext/>
      <w:spacing w:before="120" w:after="120"/>
      <w:jc w:val="center"/>
      <w:outlineLvl w:val="1"/>
    </w:pPr>
    <w:rPr>
      <w:rFonts w:ascii="Tahoma" w:hAnsi="Tahoma"/>
      <w:lang w:val="en-AU"/>
    </w:rPr>
  </w:style>
  <w:style w:type="paragraph" w:styleId="Heading3">
    <w:name w:val="heading 3"/>
    <w:basedOn w:val="Normal"/>
    <w:next w:val="Normal"/>
    <w:qFormat/>
    <w:rsid w:val="003F3BE9"/>
    <w:pPr>
      <w:keepNext/>
      <w:jc w:val="center"/>
      <w:outlineLvl w:val="2"/>
    </w:pPr>
    <w:rPr>
      <w:rFonts w:ascii="Tahoma" w:hAnsi="Tahoma"/>
      <w:b/>
      <w:noProof/>
    </w:rPr>
  </w:style>
  <w:style w:type="paragraph" w:styleId="Heading4">
    <w:name w:val="heading 4"/>
    <w:basedOn w:val="Normal"/>
    <w:next w:val="Normal"/>
    <w:qFormat/>
    <w:rsid w:val="003F3BE9"/>
    <w:pPr>
      <w:keepNext/>
      <w:jc w:val="center"/>
      <w:outlineLvl w:val="3"/>
    </w:pPr>
    <w:rPr>
      <w:rFonts w:ascii="Architecture" w:hAnsi="Architecture"/>
      <w:color w:val="00264B"/>
      <w:spacing w:val="50"/>
      <w:sz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F3BE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F3BE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F3BE9"/>
  </w:style>
  <w:style w:type="character" w:styleId="Hyperlink">
    <w:name w:val="Hyperlink"/>
    <w:basedOn w:val="DefaultParagraphFont"/>
    <w:rsid w:val="003F3BE9"/>
    <w:rPr>
      <w:color w:val="0000FF"/>
      <w:u w:val="single"/>
    </w:rPr>
  </w:style>
  <w:style w:type="table" w:styleId="TableClassic1">
    <w:name w:val="Table Classic 1"/>
    <w:basedOn w:val="TableNormal"/>
    <w:rsid w:val="00C2059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444F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44F74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0A3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5C72A1"/>
    <w:rPr>
      <w:lang w:val="en-US" w:eastAsia="en-US"/>
    </w:rPr>
  </w:style>
  <w:style w:type="paragraph" w:customStyle="1" w:styleId="listheading">
    <w:name w:val="list heading"/>
    <w:basedOn w:val="Normal"/>
    <w:rsid w:val="009400FB"/>
    <w:pPr>
      <w:spacing w:after="120"/>
    </w:pPr>
    <w:rPr>
      <w:rFonts w:ascii="Trebuchet MS" w:hAnsi="Trebuchet MS"/>
      <w:b/>
      <w:sz w:val="20"/>
      <w:szCs w:val="20"/>
    </w:rPr>
  </w:style>
  <w:style w:type="paragraph" w:customStyle="1" w:styleId="Listbulletindented">
    <w:name w:val="List bullet indented"/>
    <w:basedOn w:val="ListBullet"/>
    <w:rsid w:val="009400FB"/>
    <w:pPr>
      <w:contextualSpacing w:val="0"/>
    </w:pPr>
    <w:rPr>
      <w:rFonts w:ascii="Trebuchet MS" w:hAnsi="Trebuchet MS"/>
      <w:sz w:val="20"/>
      <w:szCs w:val="20"/>
    </w:rPr>
  </w:style>
  <w:style w:type="paragraph" w:styleId="ListBullet">
    <w:name w:val="List Bullet"/>
    <w:basedOn w:val="Normal"/>
    <w:semiHidden/>
    <w:unhideWhenUsed/>
    <w:rsid w:val="009400FB"/>
    <w:pPr>
      <w:tabs>
        <w:tab w:val="num" w:pos="720"/>
      </w:tabs>
      <w:ind w:left="72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77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%20Torrance\Documents\Custom%20Office%20Templates\KPCC%20Letterhead%202014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401F26A3874442B7AA71D1001F0B73" ma:contentTypeVersion="9" ma:contentTypeDescription="Create a new document." ma:contentTypeScope="" ma:versionID="bc60c0abf2a9a99d81e7c90b1f7061f6">
  <xsd:schema xmlns:xsd="http://www.w3.org/2001/XMLSchema" xmlns:xs="http://www.w3.org/2001/XMLSchema" xmlns:p="http://schemas.microsoft.com/office/2006/metadata/properties" xmlns:ns2="59e59a8f-1faf-432d-8d82-e44af5035c5e" targetNamespace="http://schemas.microsoft.com/office/2006/metadata/properties" ma:root="true" ma:fieldsID="ec52e09fd09a7b1cdd67b397cd3e2d0b" ns2:_="">
    <xsd:import namespace="59e59a8f-1faf-432d-8d82-e44af5035c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59a8f-1faf-432d-8d82-e44af5035c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EA61CB-ED0F-4534-918D-39B2F732D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2FDF53-EFBD-46A6-B51D-9BB9204DB0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8B297C-DF73-41B2-822D-C7C096C946C9}"/>
</file>

<file path=docProps/app.xml><?xml version="1.0" encoding="utf-8"?>
<Properties xmlns="http://schemas.openxmlformats.org/officeDocument/2006/extended-properties" xmlns:vt="http://schemas.openxmlformats.org/officeDocument/2006/docPropsVTypes">
  <Template>KPCC Letterhead 2014 (2)</Template>
  <TotalTime>11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1997-1998</vt:lpstr>
    </vt:vector>
  </TitlesOfParts>
  <Company>PhilAnnethropy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1997-1998</dc:title>
  <dc:creator>Steve Torrance</dc:creator>
  <cp:lastModifiedBy>Bradley Scott</cp:lastModifiedBy>
  <cp:revision>20</cp:revision>
  <cp:lastPrinted>2019-03-01T00:02:00Z</cp:lastPrinted>
  <dcterms:created xsi:type="dcterms:W3CDTF">2019-12-04T20:47:00Z</dcterms:created>
  <dcterms:modified xsi:type="dcterms:W3CDTF">2019-12-04T20:58:00Z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0x0101004E401F26A3874442B7AA71D1001F0B73</vt:lpwstr>
  </property>
</Properties>
</file>