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7BBEE" w14:textId="76FC921E" w:rsidR="00FB6658" w:rsidRPr="000307BB" w:rsidRDefault="003516BE" w:rsidP="003C6F45">
      <w:pPr>
        <w:pStyle w:val="Heading3"/>
        <w:jc w:val="center"/>
        <w:rPr>
          <w:rStyle w:val="CRED-BodyCopy"/>
          <w:rFonts w:ascii="Calibri Light" w:hAnsi="Calibri Light" w:cs="Calibri Light"/>
          <w:b w:val="0"/>
        </w:rPr>
      </w:pPr>
      <w:r w:rsidRPr="000307BB">
        <w:rPr>
          <w:rStyle w:val="CRED-BodyCopy"/>
          <w:rFonts w:ascii="Calibri Light" w:hAnsi="Calibri Light" w:cs="Calibri Light"/>
          <w:b w:val="0"/>
        </w:rPr>
        <w:t xml:space="preserve"> </w:t>
      </w:r>
    </w:p>
    <w:p w14:paraId="3990C8A4" w14:textId="77777777" w:rsidR="000307BB" w:rsidRPr="000307BB" w:rsidRDefault="000307BB" w:rsidP="003C6F45">
      <w:pPr>
        <w:pStyle w:val="Heading3"/>
        <w:jc w:val="center"/>
        <w:rPr>
          <w:rStyle w:val="CRED-BodyCopy"/>
          <w:rFonts w:ascii="Calibri Light" w:hAnsi="Calibri Light" w:cs="Calibri Light"/>
          <w:bCs/>
          <w:sz w:val="36"/>
        </w:rPr>
      </w:pPr>
      <w:r w:rsidRPr="000307BB">
        <w:rPr>
          <w:rStyle w:val="CRED-BodyCopy"/>
          <w:rFonts w:ascii="Calibri Light" w:hAnsi="Calibri Light" w:cs="Calibri Light"/>
          <w:bCs/>
          <w:sz w:val="36"/>
        </w:rPr>
        <w:t xml:space="preserve">Invitation </w:t>
      </w:r>
    </w:p>
    <w:p w14:paraId="42D3D6AD" w14:textId="77777777" w:rsidR="000307BB" w:rsidRPr="000307BB" w:rsidRDefault="000307BB" w:rsidP="000307BB">
      <w:pPr>
        <w:pStyle w:val="Heading3"/>
        <w:jc w:val="center"/>
        <w:rPr>
          <w:rStyle w:val="CRED-BodyCopy"/>
          <w:rFonts w:ascii="Calibri Light" w:hAnsi="Calibri Light" w:cs="Calibri Light"/>
          <w:bCs/>
          <w:sz w:val="36"/>
        </w:rPr>
      </w:pPr>
      <w:r w:rsidRPr="000307BB">
        <w:rPr>
          <w:rStyle w:val="CRED-BodyCopy"/>
          <w:rFonts w:ascii="Calibri Light" w:hAnsi="Calibri Light" w:cs="Calibri Light"/>
          <w:bCs/>
          <w:sz w:val="36"/>
        </w:rPr>
        <w:t xml:space="preserve">to Dream, Listen, Pray &amp; Imagine </w:t>
      </w:r>
    </w:p>
    <w:p w14:paraId="029D15CA" w14:textId="77777777" w:rsidR="000307BB" w:rsidRPr="000307BB" w:rsidRDefault="000307BB" w:rsidP="000307BB">
      <w:pPr>
        <w:rPr>
          <w:rFonts w:ascii="Calibri Light" w:hAnsi="Calibri Light" w:cs="Calibri Light"/>
        </w:rPr>
      </w:pPr>
    </w:p>
    <w:p w14:paraId="6838031E" w14:textId="5F59A09A" w:rsidR="000307BB" w:rsidRPr="000307BB" w:rsidRDefault="000307BB" w:rsidP="000307BB">
      <w:pPr>
        <w:rPr>
          <w:rFonts w:ascii="Calibri Light" w:hAnsi="Calibri Light" w:cs="Calibri Light"/>
          <w:sz w:val="24"/>
          <w:szCs w:val="24"/>
        </w:rPr>
      </w:pPr>
      <w:r w:rsidRPr="000307BB">
        <w:rPr>
          <w:rFonts w:ascii="Calibri Light" w:hAnsi="Calibri Light" w:cs="Calibri Light"/>
          <w:sz w:val="24"/>
          <w:szCs w:val="24"/>
        </w:rPr>
        <w:t xml:space="preserve">Dear </w:t>
      </w:r>
      <w:proofErr w:type="gramStart"/>
      <w:r w:rsidRPr="000307BB">
        <w:rPr>
          <w:rFonts w:ascii="Calibri Light" w:hAnsi="Calibri Light" w:cs="Calibri Light"/>
          <w:sz w:val="24"/>
          <w:szCs w:val="24"/>
        </w:rPr>
        <w:t>First</w:t>
      </w:r>
      <w:proofErr w:type="gramEnd"/>
      <w:r w:rsidRPr="000307BB">
        <w:rPr>
          <w:rFonts w:ascii="Calibri Light" w:hAnsi="Calibri Light" w:cs="Calibri Light"/>
          <w:sz w:val="24"/>
          <w:szCs w:val="24"/>
        </w:rPr>
        <w:t xml:space="preserve"> United Church,</w:t>
      </w:r>
    </w:p>
    <w:p w14:paraId="129058CE" w14:textId="17F12907" w:rsidR="000307BB" w:rsidRPr="000307BB" w:rsidRDefault="000307BB" w:rsidP="000307B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Y</w:t>
      </w:r>
      <w:r w:rsidRPr="000307BB">
        <w:rPr>
          <w:rFonts w:ascii="Calibri Light" w:hAnsi="Calibri Light" w:cs="Calibri Light"/>
          <w:sz w:val="24"/>
          <w:szCs w:val="24"/>
        </w:rPr>
        <w:t>ou are invited to dream, listen, pray and imagine regarding one key question:</w:t>
      </w:r>
    </w:p>
    <w:p w14:paraId="2BDF54C8" w14:textId="58B1B9AB" w:rsidR="000307BB" w:rsidRPr="000307BB" w:rsidRDefault="000307BB" w:rsidP="000307BB">
      <w:pPr>
        <w:pStyle w:val="ListParagraph"/>
        <w:numPr>
          <w:ilvl w:val="0"/>
          <w:numId w:val="26"/>
        </w:numPr>
        <w:rPr>
          <w:rStyle w:val="CRED-BodyCopy"/>
          <w:rFonts w:ascii="Calibri Light" w:eastAsiaTheme="majorEastAsia" w:hAnsi="Calibri Light" w:cs="Calibri Light"/>
          <w:b/>
          <w:bCs/>
          <w:color w:val="16B8AC"/>
          <w:sz w:val="28"/>
          <w:szCs w:val="28"/>
        </w:rPr>
      </w:pPr>
      <w:r w:rsidRPr="000307BB">
        <w:rPr>
          <w:rStyle w:val="CRED-BodyCopy"/>
          <w:rFonts w:ascii="Calibri Light" w:eastAsiaTheme="majorEastAsia" w:hAnsi="Calibri Light" w:cs="Calibri Light"/>
          <w:b/>
          <w:bCs/>
          <w:color w:val="16B8AC"/>
          <w:sz w:val="28"/>
          <w:szCs w:val="28"/>
        </w:rPr>
        <w:t xml:space="preserve">How do you hear God calling First United today? </w:t>
      </w:r>
    </w:p>
    <w:p w14:paraId="17CCDBE6" w14:textId="0863C55F" w:rsidR="000307BB" w:rsidRPr="000307BB" w:rsidRDefault="000307BB" w:rsidP="000307BB">
      <w:pPr>
        <w:rPr>
          <w:rFonts w:ascii="Calibri Light" w:hAnsi="Calibri Light" w:cs="Calibri Light"/>
          <w:sz w:val="24"/>
          <w:szCs w:val="24"/>
        </w:rPr>
      </w:pPr>
      <w:r w:rsidRPr="000307BB">
        <w:rPr>
          <w:rFonts w:ascii="Calibri Light" w:hAnsi="Calibri Light" w:cs="Calibri Light"/>
          <w:sz w:val="24"/>
          <w:szCs w:val="24"/>
        </w:rPr>
        <w:t xml:space="preserve">Because that question is big, </w:t>
      </w:r>
      <w:r>
        <w:rPr>
          <w:rFonts w:ascii="Calibri Light" w:hAnsi="Calibri Light" w:cs="Calibri Light"/>
          <w:sz w:val="24"/>
          <w:szCs w:val="24"/>
        </w:rPr>
        <w:t xml:space="preserve">it can be easier to </w:t>
      </w:r>
      <w:r w:rsidRPr="000307BB">
        <w:rPr>
          <w:rFonts w:ascii="Calibri Light" w:hAnsi="Calibri Light" w:cs="Calibri Light"/>
          <w:sz w:val="24"/>
          <w:szCs w:val="24"/>
        </w:rPr>
        <w:t xml:space="preserve">break it down into </w:t>
      </w:r>
      <w:r>
        <w:rPr>
          <w:rFonts w:ascii="Calibri Light" w:hAnsi="Calibri Light" w:cs="Calibri Light"/>
          <w:sz w:val="24"/>
          <w:szCs w:val="24"/>
        </w:rPr>
        <w:t>smaller</w:t>
      </w:r>
      <w:r w:rsidRPr="000307BB">
        <w:rPr>
          <w:rFonts w:ascii="Calibri Light" w:hAnsi="Calibri Light" w:cs="Calibri Light"/>
          <w:sz w:val="24"/>
          <w:szCs w:val="24"/>
        </w:rPr>
        <w:t xml:space="preserve"> questions:</w:t>
      </w:r>
    </w:p>
    <w:p w14:paraId="75EBCE66" w14:textId="05E83A83" w:rsidR="000307BB" w:rsidRPr="000307BB" w:rsidRDefault="000307BB" w:rsidP="000307BB">
      <w:pPr>
        <w:pStyle w:val="ListParagraph"/>
        <w:numPr>
          <w:ilvl w:val="0"/>
          <w:numId w:val="25"/>
        </w:numP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</w:pPr>
      <w:r w:rsidRPr="000307BB"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 xml:space="preserve">What is one thing First United could add to its life now? </w:t>
      </w:r>
    </w:p>
    <w:p w14:paraId="725A0B53" w14:textId="57ACCC7E" w:rsidR="000307BB" w:rsidRPr="000307BB" w:rsidRDefault="000307BB" w:rsidP="000307BB">
      <w:pPr>
        <w:pStyle w:val="ListParagraph"/>
        <w:numPr>
          <w:ilvl w:val="0"/>
          <w:numId w:val="25"/>
        </w:numP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</w:pPr>
      <w:r w:rsidRPr="000307BB"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 xml:space="preserve">What is one thing First United could let go of? </w:t>
      </w:r>
    </w:p>
    <w:p w14:paraId="0371720E" w14:textId="7E916B4D" w:rsidR="000307BB" w:rsidRPr="000307BB" w:rsidRDefault="000307BB" w:rsidP="000307BB">
      <w:pPr>
        <w:pStyle w:val="ListParagraph"/>
        <w:numPr>
          <w:ilvl w:val="0"/>
          <w:numId w:val="25"/>
        </w:numP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</w:pPr>
      <w:r w:rsidRPr="000307BB"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>What is one thing First United could add to its life down the road?</w:t>
      </w:r>
    </w:p>
    <w:p w14:paraId="2BCE57CB" w14:textId="1F105BFE" w:rsidR="000307BB" w:rsidRPr="000307BB" w:rsidRDefault="000307BB" w:rsidP="000307BB">
      <w:pPr>
        <w:pStyle w:val="ListParagraph"/>
        <w:numPr>
          <w:ilvl w:val="0"/>
          <w:numId w:val="25"/>
        </w:numP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</w:pPr>
      <w:r w:rsidRPr="000307BB"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>What could First United do to deepen its relationship with God and one another?</w:t>
      </w:r>
    </w:p>
    <w:p w14:paraId="26E9EE42" w14:textId="1F11E9DB" w:rsidR="000307BB" w:rsidRDefault="000307BB" w:rsidP="000307BB">
      <w:pPr>
        <w:rPr>
          <w:rFonts w:ascii="Calibri Light" w:hAnsi="Calibri Light" w:cs="Calibri Light"/>
          <w:sz w:val="24"/>
          <w:szCs w:val="24"/>
        </w:rPr>
      </w:pPr>
      <w:r w:rsidRPr="000307BB">
        <w:rPr>
          <w:rFonts w:ascii="Calibri Light" w:hAnsi="Calibri Light" w:cs="Calibri Light"/>
          <w:sz w:val="24"/>
          <w:szCs w:val="24"/>
        </w:rPr>
        <w:t>As you dream, listen, pray and imagine, t</w:t>
      </w:r>
      <w:r w:rsidRPr="000307BB">
        <w:rPr>
          <w:rFonts w:ascii="Calibri Light" w:hAnsi="Calibri Light" w:cs="Calibri Light"/>
          <w:sz w:val="24"/>
          <w:szCs w:val="24"/>
        </w:rPr>
        <w:t>hink big &amp; small, blue-sky &amp; concretely, in-the-box &amp; out-of-the-box</w:t>
      </w:r>
      <w:r>
        <w:rPr>
          <w:rFonts w:ascii="Calibri Light" w:hAnsi="Calibri Light" w:cs="Calibri Light"/>
          <w:sz w:val="24"/>
          <w:szCs w:val="24"/>
        </w:rPr>
        <w:t>. Talk with one another. Pray for one minute, two minutes or 20 minutes regarding these questions. Listen. Dream. Imagine.</w:t>
      </w:r>
    </w:p>
    <w:p w14:paraId="6C0DF588" w14:textId="197FCE5E" w:rsidR="000307BB" w:rsidRPr="000307BB" w:rsidRDefault="000307BB" w:rsidP="000307B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</w:pPr>
      <w:hyperlink r:id="rId8" w:history="1">
        <w:r w:rsidRPr="000307BB">
          <w:rPr>
            <w:rStyle w:val="CRED-BodyCopy"/>
            <w:rFonts w:ascii="Calibri Light" w:eastAsiaTheme="majorEastAsia" w:hAnsi="Calibri Light"/>
            <w:color w:val="16B8AC"/>
            <w:sz w:val="24"/>
            <w:szCs w:val="24"/>
          </w:rPr>
          <w:t>Isaiah 43:19</w:t>
        </w:r>
      </w:hyperlink>
      <w: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>: “</w:t>
      </w:r>
      <w:r w:rsidRPr="000307BB"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>I am about to do a new thing; now it springs forth, do you not perceive it? I will make a way in the wilderness and rivers in the desert.</w:t>
      </w:r>
      <w:r>
        <w:rPr>
          <w:rStyle w:val="CRED-BodyCopy"/>
          <w:rFonts w:ascii="Calibri Light" w:eastAsiaTheme="majorEastAsia" w:hAnsi="Calibri Light"/>
          <w:color w:val="16B8AC"/>
          <w:sz w:val="24"/>
          <w:szCs w:val="24"/>
        </w:rPr>
        <w:t xml:space="preserve">” </w:t>
      </w:r>
      <w:r w:rsidRPr="000307BB">
        <w:rPr>
          <w:rStyle w:val="CRED-BodyCopy"/>
          <w:rFonts w:ascii="Calibri Light" w:eastAsiaTheme="majorEastAsia" w:hAnsi="Calibri Light"/>
          <w:color w:val="16B8AC"/>
          <w:sz w:val="18"/>
          <w:szCs w:val="18"/>
        </w:rPr>
        <w:t>NRSV</w:t>
      </w:r>
    </w:p>
    <w:p w14:paraId="2062DBE1" w14:textId="77777777" w:rsidR="000307BB" w:rsidRPr="000307BB" w:rsidRDefault="000307BB" w:rsidP="000307BB">
      <w:pPr>
        <w:rPr>
          <w:rFonts w:ascii="Calibri Light" w:hAnsi="Calibri Light" w:cs="Calibri Light"/>
          <w:sz w:val="24"/>
          <w:szCs w:val="24"/>
        </w:rPr>
      </w:pPr>
    </w:p>
    <w:p w14:paraId="1337470C" w14:textId="77777777" w:rsidR="000307BB" w:rsidRPr="000307BB" w:rsidRDefault="000307BB" w:rsidP="000307BB">
      <w:pPr>
        <w:rPr>
          <w:rFonts w:ascii="Calibri Light" w:hAnsi="Calibri Light" w:cs="Calibri Light"/>
          <w:sz w:val="24"/>
          <w:szCs w:val="24"/>
        </w:rPr>
      </w:pPr>
    </w:p>
    <w:p w14:paraId="74835FF7" w14:textId="77777777" w:rsidR="002035D1" w:rsidRPr="000307BB" w:rsidRDefault="002035D1" w:rsidP="008F036E">
      <w:pPr>
        <w:rPr>
          <w:rStyle w:val="CRED-BodyCopy"/>
          <w:rFonts w:ascii="Calibri Light" w:eastAsiaTheme="majorEastAsia" w:hAnsi="Calibri Light" w:cs="Calibri Light"/>
          <w:color w:val="16B8AC"/>
          <w:sz w:val="2"/>
          <w:szCs w:val="2"/>
        </w:rPr>
      </w:pPr>
    </w:p>
    <w:p w14:paraId="4E8760EF" w14:textId="1914DCC9" w:rsidR="00A0334E" w:rsidRPr="000307BB" w:rsidRDefault="00A0334E" w:rsidP="00A0334E">
      <w:pPr>
        <w:rPr>
          <w:rFonts w:ascii="Calibri Light" w:hAnsi="Calibri Light" w:cs="Calibri Light"/>
        </w:rPr>
      </w:pPr>
    </w:p>
    <w:sectPr w:rsidR="00A0334E" w:rsidRPr="000307BB" w:rsidSect="00CD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440" w:bottom="261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A039F2" w14:textId="77777777" w:rsidR="0064505C" w:rsidRDefault="0064505C" w:rsidP="00791EAD">
      <w:pPr>
        <w:spacing w:after="0" w:line="240" w:lineRule="auto"/>
      </w:pPr>
      <w:r>
        <w:separator/>
      </w:r>
    </w:p>
  </w:endnote>
  <w:endnote w:type="continuationSeparator" w:id="0">
    <w:p w14:paraId="0B056733" w14:textId="77777777" w:rsidR="0064505C" w:rsidRDefault="0064505C" w:rsidP="0079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233EBA5-769D-1E40-913A-60D2CA347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3CE742-3317-EA47-B225-A83CA058DCAA}"/>
    <w:embedBold r:id="rId3" w:fontKey="{0EC99678-E317-4848-85D4-C901512232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FDA6236-4011-2146-8817-57CB914AE07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F749E5A-CD0E-8C4A-BA85-75686F2B2CE7}"/>
  </w:font>
  <w:font w:name="Gotham Book"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89335976-25B1-944B-8118-AF8606399261}"/>
  </w:font>
  <w:font w:name="Gotham">
    <w:panose1 w:val="020B0604020202020204"/>
    <w:charset w:val="00"/>
    <w:family w:val="auto"/>
    <w:notTrueType/>
    <w:pitch w:val="variable"/>
    <w:sig w:usb0="A10000FF" w:usb1="5000005B" w:usb2="00000000" w:usb3="00000000" w:csb0="000001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7" w:fontKey="{9008087D-8B33-3647-8296-A6A8C1A4EC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16B67AB-7EE5-E94F-A8AF-BF2E8ED99C37}"/>
    <w:embedBold r:id="rId9" w:fontKey="{A1A239D1-1D2B-7246-B758-D3007465DAD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9AE24E04-7541-C84D-9F7C-9921BEE1F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2025E" w14:textId="77777777" w:rsidR="00C70D13" w:rsidRDefault="00C70D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C1736" w14:textId="77777777" w:rsidR="00756474" w:rsidRDefault="00C70D13" w:rsidP="00C70D13">
    <w:pPr>
      <w:pStyle w:val="Footer"/>
      <w:tabs>
        <w:tab w:val="clear" w:pos="9360"/>
      </w:tabs>
    </w:pPr>
    <w:r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288C40E5" wp14:editId="27A26497">
          <wp:simplePos x="0" y="0"/>
          <wp:positionH relativeFrom="column">
            <wp:posOffset>2192861</wp:posOffset>
          </wp:positionH>
          <wp:positionV relativeFrom="paragraph">
            <wp:posOffset>-1111250</wp:posOffset>
          </wp:positionV>
          <wp:extent cx="1543381" cy="114675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D_PrimaryIdent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81" cy="114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3AB"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BF9AEB4" wp14:editId="54AFEB8F">
              <wp:simplePos x="0" y="0"/>
              <wp:positionH relativeFrom="column">
                <wp:posOffset>3890539</wp:posOffset>
              </wp:positionH>
              <wp:positionV relativeFrom="paragraph">
                <wp:posOffset>-496029</wp:posOffset>
              </wp:positionV>
              <wp:extent cx="2031541" cy="0"/>
              <wp:effectExtent l="0" t="0" r="2603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3154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6529F618" id="Straight Connector 2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5pt,-39pt" to="466.3pt,-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" strokecolor="black [3213]" strokeweight="1pt"/>
          </w:pict>
        </mc:Fallback>
      </mc:AlternateContent>
    </w:r>
    <w:r w:rsidR="005F33AB"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ECA151" wp14:editId="3FF58E7F">
              <wp:simplePos x="0" y="0"/>
              <wp:positionH relativeFrom="column">
                <wp:posOffset>-12413</wp:posOffset>
              </wp:positionH>
              <wp:positionV relativeFrom="paragraph">
                <wp:posOffset>-478985</wp:posOffset>
              </wp:positionV>
              <wp:extent cx="2031541" cy="0"/>
              <wp:effectExtent l="0" t="0" r="2603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03154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47F7A8ED" id="Straight Connector 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-37.65pt" to="158.95pt,-3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" strokecolor="black [3213]" strokeweight="1pt"/>
          </w:pict>
        </mc:Fallback>
      </mc:AlternateContent>
    </w:r>
    <w:r w:rsidR="00756474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687188" wp14:editId="23D84E9E">
              <wp:simplePos x="0" y="0"/>
              <wp:positionH relativeFrom="page">
                <wp:align>center</wp:align>
              </wp:positionH>
              <wp:positionV relativeFrom="paragraph">
                <wp:posOffset>-87374</wp:posOffset>
              </wp:positionV>
              <wp:extent cx="1834515" cy="207010"/>
              <wp:effectExtent l="0" t="0" r="0" b="254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4515" cy="207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4A8DD" w14:textId="77777777" w:rsidR="00756474" w:rsidRPr="00A10B07" w:rsidRDefault="00756474" w:rsidP="007074AA">
                          <w:pPr>
                            <w:spacing w:after="0"/>
                            <w:jc w:val="center"/>
                            <w:rPr>
                              <w:b/>
                              <w:color w:val="16B8AC"/>
                              <w:spacing w:val="22"/>
                              <w:kern w:val="18"/>
                              <w:sz w:val="18"/>
                              <w:szCs w:val="18"/>
                            </w:rPr>
                          </w:pPr>
                          <w:r w:rsidRPr="00A10B07">
                            <w:rPr>
                              <w:b/>
                              <w:color w:val="16B8AC"/>
                              <w:spacing w:val="22"/>
                              <w:kern w:val="18"/>
                              <w:sz w:val="18"/>
                              <w:szCs w:val="18"/>
                            </w:rPr>
                            <w:t>credenceandco.com</w:t>
                          </w:r>
                        </w:p>
                        <w:p w14:paraId="528EF359" w14:textId="77777777" w:rsidR="00756474" w:rsidRPr="00791EAD" w:rsidRDefault="00756474" w:rsidP="007074AA">
                          <w:pPr>
                            <w:spacing w:after="0"/>
                            <w:jc w:val="center"/>
                            <w:rPr>
                              <w:color w:val="939598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8718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-6.9pt;width:144.45pt;height:16.3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" stroked="f">
              <v:textbox>
                <w:txbxContent>
                  <w:p w14:paraId="4BC4A8DD" w14:textId="77777777" w:rsidR="00756474" w:rsidRPr="00A10B07" w:rsidRDefault="00756474" w:rsidP="007074AA">
                    <w:pPr>
                      <w:spacing w:after="0"/>
                      <w:jc w:val="center"/>
                      <w:rPr>
                        <w:b/>
                        <w:color w:val="16B8AC"/>
                        <w:spacing w:val="22"/>
                        <w:kern w:val="18"/>
                        <w:sz w:val="18"/>
                        <w:szCs w:val="18"/>
                      </w:rPr>
                    </w:pPr>
                    <w:r w:rsidRPr="00A10B07">
                      <w:rPr>
                        <w:b/>
                        <w:color w:val="16B8AC"/>
                        <w:spacing w:val="22"/>
                        <w:kern w:val="18"/>
                        <w:sz w:val="18"/>
                        <w:szCs w:val="18"/>
                      </w:rPr>
                      <w:t>credenceandco.com</w:t>
                    </w:r>
                  </w:p>
                  <w:p w14:paraId="528EF359" w14:textId="77777777" w:rsidR="00756474" w:rsidRPr="00791EAD" w:rsidRDefault="00756474" w:rsidP="007074AA">
                    <w:pPr>
                      <w:spacing w:after="0"/>
                      <w:jc w:val="center"/>
                      <w:rPr>
                        <w:color w:val="939598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56474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4CBF91" wp14:editId="675DF20B">
              <wp:simplePos x="0" y="0"/>
              <wp:positionH relativeFrom="page">
                <wp:align>center</wp:align>
              </wp:positionH>
              <wp:positionV relativeFrom="paragraph">
                <wp:posOffset>154148</wp:posOffset>
              </wp:positionV>
              <wp:extent cx="2701637" cy="566420"/>
              <wp:effectExtent l="0" t="0" r="0" b="508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1637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F2F95" w14:textId="77777777" w:rsidR="00756474" w:rsidRPr="00A10B07" w:rsidRDefault="00756474" w:rsidP="009F55EF">
                          <w:pPr>
                            <w:spacing w:after="0"/>
                            <w:jc w:val="center"/>
                            <w:rPr>
                              <w:color w:val="343434"/>
                              <w:sz w:val="14"/>
                              <w:szCs w:val="14"/>
                            </w:rPr>
                          </w:pPr>
                          <w:r w:rsidRPr="007074AA">
                            <w:rPr>
                              <w:color w:val="757575"/>
                              <w:sz w:val="14"/>
                              <w:szCs w:val="14"/>
                            </w:rPr>
                            <w:t>50</w:t>
                          </w:r>
                          <w:r>
                            <w:rPr>
                              <w:color w:val="34343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7074AA">
                            <w:rPr>
                              <w:color w:val="757575"/>
                              <w:sz w:val="14"/>
                              <w:szCs w:val="14"/>
                            </w:rPr>
                            <w:t>Ottawa Street S., Suite 346, Kitchener, ON   N2G 3S7</w:t>
                          </w:r>
                          <w:r w:rsidRPr="007074AA">
                            <w:rPr>
                              <w:color w:val="757575"/>
                              <w:sz w:val="14"/>
                              <w:szCs w:val="14"/>
                            </w:rPr>
                            <w:br/>
                            <w:t>519.883.8906</w:t>
                          </w:r>
                          <w:r w:rsidR="009F55EF">
                            <w:rPr>
                              <w:color w:val="757575"/>
                              <w:sz w:val="14"/>
                              <w:szCs w:val="14"/>
                            </w:rPr>
                            <w:t xml:space="preserve">   </w:t>
                          </w:r>
                          <w:r w:rsidR="009F55EF">
                            <w:rPr>
                              <w:rFonts w:ascii="Arial Black" w:hAnsi="Arial Black"/>
                              <w:color w:val="757575"/>
                              <w:sz w:val="14"/>
                              <w:szCs w:val="14"/>
                            </w:rPr>
                            <w:t>●</w:t>
                          </w:r>
                          <w:r w:rsidR="009F55EF">
                            <w:rPr>
                              <w:color w:val="757575"/>
                              <w:sz w:val="14"/>
                              <w:szCs w:val="14"/>
                            </w:rPr>
                            <w:t xml:space="preserve">   info@credenceandco.com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CBF91" id="Text Box 3" o:spid="_x0000_s1027" type="#_x0000_t202" style="position:absolute;margin-left:0;margin-top:12.15pt;width:212.75pt;height:44.6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" filled="f" stroked="f">
              <v:textbox>
                <w:txbxContent>
                  <w:p w14:paraId="012F2F95" w14:textId="77777777" w:rsidR="00756474" w:rsidRPr="00A10B07" w:rsidRDefault="00756474" w:rsidP="009F55EF">
                    <w:pPr>
                      <w:spacing w:after="0"/>
                      <w:jc w:val="center"/>
                      <w:rPr>
                        <w:color w:val="343434"/>
                        <w:sz w:val="14"/>
                        <w:szCs w:val="14"/>
                      </w:rPr>
                    </w:pPr>
                    <w:r w:rsidRPr="007074AA">
                      <w:rPr>
                        <w:color w:val="757575"/>
                        <w:sz w:val="14"/>
                        <w:szCs w:val="14"/>
                      </w:rPr>
                      <w:t>50</w:t>
                    </w:r>
                    <w:r>
                      <w:rPr>
                        <w:color w:val="343434"/>
                        <w:sz w:val="14"/>
                        <w:szCs w:val="14"/>
                      </w:rPr>
                      <w:t xml:space="preserve"> </w:t>
                    </w:r>
                    <w:r w:rsidRPr="007074AA">
                      <w:rPr>
                        <w:color w:val="757575"/>
                        <w:sz w:val="14"/>
                        <w:szCs w:val="14"/>
                      </w:rPr>
                      <w:t>Ottawa Street S., Suite 346, Kitchener, ON   N2G 3S7</w:t>
                    </w:r>
                    <w:r w:rsidRPr="007074AA">
                      <w:rPr>
                        <w:color w:val="757575"/>
                        <w:sz w:val="14"/>
                        <w:szCs w:val="14"/>
                      </w:rPr>
                      <w:br/>
                      <w:t>519.883.8906</w:t>
                    </w:r>
                    <w:r w:rsidR="009F55EF">
                      <w:rPr>
                        <w:color w:val="757575"/>
                        <w:sz w:val="14"/>
                        <w:szCs w:val="14"/>
                      </w:rPr>
                      <w:t xml:space="preserve">   </w:t>
                    </w:r>
                    <w:r w:rsidR="009F55EF">
                      <w:rPr>
                        <w:rFonts w:ascii="Arial Black" w:hAnsi="Arial Black"/>
                        <w:color w:val="757575"/>
                        <w:sz w:val="14"/>
                        <w:szCs w:val="14"/>
                      </w:rPr>
                      <w:t>●</w:t>
                    </w:r>
                    <w:r w:rsidR="009F55EF">
                      <w:rPr>
                        <w:color w:val="757575"/>
                        <w:sz w:val="14"/>
                        <w:szCs w:val="14"/>
                      </w:rPr>
                      <w:t xml:space="preserve">   info@credenceandco.com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56474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1B7E12" wp14:editId="2BC0257F">
              <wp:simplePos x="0" y="0"/>
              <wp:positionH relativeFrom="column">
                <wp:posOffset>-937260</wp:posOffset>
              </wp:positionH>
              <wp:positionV relativeFrom="paragraph">
                <wp:posOffset>230505</wp:posOffset>
              </wp:positionV>
              <wp:extent cx="7886700" cy="690880"/>
              <wp:effectExtent l="0" t="3175" r="3810" b="127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70082" w14:textId="77777777" w:rsidR="00756474" w:rsidRPr="00A10B07" w:rsidRDefault="00756474" w:rsidP="00791EAD">
                          <w:pPr>
                            <w:ind w:firstLine="720"/>
                            <w:jc w:val="right"/>
                            <w:rPr>
                              <w:i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10B07">
                            <w:rPr>
                              <w:i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  <w:t>www.credenceandco.com</w:t>
                          </w:r>
                          <w:r w:rsidRPr="00A10B07">
                            <w:rPr>
                              <w:i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B7E12" id="Text Box 1" o:spid="_x0000_s1028" type="#_x0000_t202" style="position:absolute;margin-left:-73.8pt;margin-top:18.15pt;width:621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" filled="f" fillcolor="white [3212]" stroked="f" strokecolor="white [3212]">
              <v:textbox>
                <w:txbxContent>
                  <w:p w14:paraId="7BA70082" w14:textId="77777777" w:rsidR="00756474" w:rsidRPr="00A10B07" w:rsidRDefault="00756474" w:rsidP="00791EAD">
                    <w:pPr>
                      <w:ind w:firstLine="720"/>
                      <w:jc w:val="right"/>
                      <w:rPr>
                        <w:i/>
                        <w:color w:val="FFFFFF" w:themeColor="background1"/>
                        <w:sz w:val="18"/>
                        <w:szCs w:val="18"/>
                      </w:rPr>
                    </w:pPr>
                    <w:r w:rsidRPr="00A10B07">
                      <w:rPr>
                        <w:i/>
                        <w:color w:val="FFFFFF" w:themeColor="background1"/>
                        <w:sz w:val="18"/>
                        <w:szCs w:val="18"/>
                      </w:rPr>
                      <w:tab/>
                      <w:t>www.credenceandco.com</w:t>
                    </w:r>
                    <w:r w:rsidRPr="00A10B07">
                      <w:rPr>
                        <w:i/>
                        <w:color w:val="FFFFFF" w:themeColor="background1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75647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A639A" w14:textId="77777777" w:rsidR="00C70D13" w:rsidRDefault="00C70D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14ADC" w14:textId="77777777" w:rsidR="0064505C" w:rsidRDefault="0064505C" w:rsidP="00791EAD">
      <w:pPr>
        <w:spacing w:after="0" w:line="240" w:lineRule="auto"/>
      </w:pPr>
      <w:bookmarkStart w:id="0" w:name="_Hlk481052807"/>
      <w:bookmarkEnd w:id="0"/>
      <w:r>
        <w:separator/>
      </w:r>
    </w:p>
  </w:footnote>
  <w:footnote w:type="continuationSeparator" w:id="0">
    <w:p w14:paraId="58EB4C7C" w14:textId="77777777" w:rsidR="0064505C" w:rsidRDefault="0064505C" w:rsidP="00791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E8F51" w14:textId="77777777" w:rsidR="00C70D13" w:rsidRDefault="00C70D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1A351" w14:textId="77777777" w:rsidR="00756474" w:rsidRDefault="0077747C" w:rsidP="00791EAD">
    <w:pPr>
      <w:pStyle w:val="Header"/>
      <w:tabs>
        <w:tab w:val="clear" w:pos="4680"/>
        <w:tab w:val="clear" w:pos="9360"/>
        <w:tab w:val="left" w:pos="5601"/>
      </w:tabs>
    </w:pP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035E77D0" wp14:editId="5A271638">
          <wp:simplePos x="0" y="0"/>
          <wp:positionH relativeFrom="column">
            <wp:posOffset>-8626</wp:posOffset>
          </wp:positionH>
          <wp:positionV relativeFrom="paragraph">
            <wp:posOffset>-431956</wp:posOffset>
          </wp:positionV>
          <wp:extent cx="6134850" cy="1330036"/>
          <wp:effectExtent l="0" t="0" r="0" b="381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dence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247"/>
                  <a:stretch/>
                </pic:blipFill>
                <pic:spPr bwMode="auto">
                  <a:xfrm>
                    <a:off x="0" y="0"/>
                    <a:ext cx="6134850" cy="1330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47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F6210" w14:textId="77777777" w:rsidR="00C70D13" w:rsidRDefault="00C70D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hybridMultilevel"/>
    <w:tmpl w:val="00000004"/>
    <w:lvl w:ilvl="0" w:tplc="0000012D">
      <w:start w:val="4"/>
      <w:numFmt w:val="decimal"/>
      <w:lvlText w:val="%1"/>
      <w:lvlJc w:val="left"/>
      <w:pPr>
        <w:ind w:left="720" w:hanging="360"/>
      </w:pPr>
    </w:lvl>
    <w:lvl w:ilvl="1" w:tplc="0000012E">
      <w:start w:val="1"/>
      <w:numFmt w:val="lowerLetter"/>
      <w:lvlText w:val="%2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B0E40"/>
    <w:multiLevelType w:val="multilevel"/>
    <w:tmpl w:val="DE04F6C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1678F"/>
    <w:multiLevelType w:val="hybridMultilevel"/>
    <w:tmpl w:val="9FA023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5BC0"/>
    <w:multiLevelType w:val="hybridMultilevel"/>
    <w:tmpl w:val="23DC2356"/>
    <w:lvl w:ilvl="0" w:tplc="57386EC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00000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E09A6"/>
    <w:multiLevelType w:val="hybridMultilevel"/>
    <w:tmpl w:val="B920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60F2B"/>
    <w:multiLevelType w:val="hybridMultilevel"/>
    <w:tmpl w:val="200A75FA"/>
    <w:lvl w:ilvl="0" w:tplc="9542A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E4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49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A2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2E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CC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AEA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02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85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D058A2"/>
    <w:multiLevelType w:val="hybridMultilevel"/>
    <w:tmpl w:val="21169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029DB"/>
    <w:multiLevelType w:val="hybridMultilevel"/>
    <w:tmpl w:val="312237F4"/>
    <w:lvl w:ilvl="0" w:tplc="E94E0A58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76585"/>
    <w:multiLevelType w:val="hybridMultilevel"/>
    <w:tmpl w:val="B7141404"/>
    <w:lvl w:ilvl="0" w:tplc="A0C2DD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E81"/>
    <w:multiLevelType w:val="hybridMultilevel"/>
    <w:tmpl w:val="251AC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D04AF"/>
    <w:multiLevelType w:val="hybridMultilevel"/>
    <w:tmpl w:val="DF660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673F9"/>
    <w:multiLevelType w:val="hybridMultilevel"/>
    <w:tmpl w:val="DFF45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52E9B"/>
    <w:multiLevelType w:val="hybridMultilevel"/>
    <w:tmpl w:val="6E8A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04E3D"/>
    <w:multiLevelType w:val="hybridMultilevel"/>
    <w:tmpl w:val="B76EA7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4921E2"/>
    <w:multiLevelType w:val="hybridMultilevel"/>
    <w:tmpl w:val="3C1A3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1769A"/>
    <w:multiLevelType w:val="hybridMultilevel"/>
    <w:tmpl w:val="8A66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1361C"/>
    <w:multiLevelType w:val="hybridMultilevel"/>
    <w:tmpl w:val="1F82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88455E"/>
    <w:multiLevelType w:val="hybridMultilevel"/>
    <w:tmpl w:val="F912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2201F"/>
    <w:multiLevelType w:val="multilevel"/>
    <w:tmpl w:val="126AD18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D7B07"/>
    <w:multiLevelType w:val="hybridMultilevel"/>
    <w:tmpl w:val="16FADA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3C5471B"/>
    <w:multiLevelType w:val="hybridMultilevel"/>
    <w:tmpl w:val="62D87360"/>
    <w:lvl w:ilvl="0" w:tplc="5046249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D5C4F"/>
    <w:multiLevelType w:val="hybridMultilevel"/>
    <w:tmpl w:val="0756D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16C55"/>
    <w:multiLevelType w:val="hybridMultilevel"/>
    <w:tmpl w:val="7F8EDA3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"/>
  </w:num>
  <w:num w:numId="4">
    <w:abstractNumId w:val="18"/>
  </w:num>
  <w:num w:numId="5">
    <w:abstractNumId w:val="1"/>
  </w:num>
  <w:num w:numId="6">
    <w:abstractNumId w:val="11"/>
  </w:num>
  <w:num w:numId="7">
    <w:abstractNumId w:val="12"/>
  </w:num>
  <w:num w:numId="8">
    <w:abstractNumId w:val="21"/>
  </w:num>
  <w:num w:numId="9">
    <w:abstractNumId w:val="6"/>
  </w:num>
  <w:num w:numId="10">
    <w:abstractNumId w:val="16"/>
  </w:num>
  <w:num w:numId="11">
    <w:abstractNumId w:val="4"/>
  </w:num>
  <w:num w:numId="12">
    <w:abstractNumId w:val="17"/>
  </w:num>
  <w:num w:numId="13">
    <w:abstractNumId w:val="0"/>
  </w:num>
  <w:num w:numId="14">
    <w:abstractNumId w:val="2"/>
  </w:num>
  <w:num w:numId="15">
    <w:abstractNumId w:val="22"/>
  </w:num>
  <w:num w:numId="16">
    <w:abstractNumId w:val="8"/>
  </w:num>
  <w:num w:numId="17">
    <w:abstractNumId w:val="13"/>
  </w:num>
  <w:num w:numId="18">
    <w:abstractNumId w:val="20"/>
  </w:num>
  <w:num w:numId="19">
    <w:abstractNumId w:val="9"/>
  </w:num>
  <w:num w:numId="20">
    <w:abstractNumId w:val="3"/>
  </w:num>
  <w:num w:numId="21">
    <w:abstractNumId w:val="15"/>
  </w:num>
  <w:num w:numId="22">
    <w:abstractNumId w:val="7"/>
  </w:num>
  <w:num w:numId="23">
    <w:abstractNumId w:val="5"/>
  </w:num>
  <w:num w:numId="24">
    <w:abstractNumId w:val="19"/>
  </w:num>
  <w:num w:numId="25">
    <w:abstractNumId w:val="1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embedTrueTypeFonts/>
  <w:proofState w:spelling="clean" w:grammar="clean"/>
  <w:attachedTemplate r:id="rId1"/>
  <w:stylePaneFormatFilter w:val="9121" w:allStyles="1" w:customStyles="0" w:latentStyles="0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1"/>
  <w:stylePaneSortMethod w:val="00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AZCAzNDE1MLEyMDI1NzcyUdpeDU4uLM/DyQAkODWgD5ZSFiLQAAAA=="/>
  </w:docVars>
  <w:rsids>
    <w:rsidRoot w:val="009475D6"/>
    <w:rsid w:val="00027703"/>
    <w:rsid w:val="000307BB"/>
    <w:rsid w:val="00046FB2"/>
    <w:rsid w:val="000962B4"/>
    <w:rsid w:val="000A558D"/>
    <w:rsid w:val="000A76B1"/>
    <w:rsid w:val="000E1329"/>
    <w:rsid w:val="00133EBA"/>
    <w:rsid w:val="00146D42"/>
    <w:rsid w:val="001557FB"/>
    <w:rsid w:val="001561E5"/>
    <w:rsid w:val="00165CC7"/>
    <w:rsid w:val="0018071F"/>
    <w:rsid w:val="001807BD"/>
    <w:rsid w:val="00190644"/>
    <w:rsid w:val="001915DB"/>
    <w:rsid w:val="001F387D"/>
    <w:rsid w:val="002035D1"/>
    <w:rsid w:val="00232834"/>
    <w:rsid w:val="00265E12"/>
    <w:rsid w:val="0029034E"/>
    <w:rsid w:val="002978C0"/>
    <w:rsid w:val="002A68EA"/>
    <w:rsid w:val="002B10A8"/>
    <w:rsid w:val="00311D7C"/>
    <w:rsid w:val="003221FF"/>
    <w:rsid w:val="00323300"/>
    <w:rsid w:val="003516BE"/>
    <w:rsid w:val="00356984"/>
    <w:rsid w:val="00373818"/>
    <w:rsid w:val="00381ED6"/>
    <w:rsid w:val="0038266D"/>
    <w:rsid w:val="00392497"/>
    <w:rsid w:val="00392D19"/>
    <w:rsid w:val="003A76B7"/>
    <w:rsid w:val="003B41DF"/>
    <w:rsid w:val="003C6F45"/>
    <w:rsid w:val="003D2773"/>
    <w:rsid w:val="003E24A5"/>
    <w:rsid w:val="00403788"/>
    <w:rsid w:val="004042C2"/>
    <w:rsid w:val="0044039C"/>
    <w:rsid w:val="00452FDB"/>
    <w:rsid w:val="00484950"/>
    <w:rsid w:val="004956BD"/>
    <w:rsid w:val="004D5CB2"/>
    <w:rsid w:val="004F65E2"/>
    <w:rsid w:val="005564B7"/>
    <w:rsid w:val="00570237"/>
    <w:rsid w:val="00576B2F"/>
    <w:rsid w:val="005C09CC"/>
    <w:rsid w:val="005C4BD3"/>
    <w:rsid w:val="005F33AB"/>
    <w:rsid w:val="00624401"/>
    <w:rsid w:val="00630B72"/>
    <w:rsid w:val="0064505C"/>
    <w:rsid w:val="00680DCD"/>
    <w:rsid w:val="006A6101"/>
    <w:rsid w:val="006A7729"/>
    <w:rsid w:val="006B1594"/>
    <w:rsid w:val="006B47C1"/>
    <w:rsid w:val="006E0F9F"/>
    <w:rsid w:val="006F6322"/>
    <w:rsid w:val="007074AA"/>
    <w:rsid w:val="00725181"/>
    <w:rsid w:val="0073251C"/>
    <w:rsid w:val="00736EAC"/>
    <w:rsid w:val="00737E68"/>
    <w:rsid w:val="0074510C"/>
    <w:rsid w:val="00756474"/>
    <w:rsid w:val="00764FE2"/>
    <w:rsid w:val="0077747C"/>
    <w:rsid w:val="007867B1"/>
    <w:rsid w:val="00791EAD"/>
    <w:rsid w:val="007B5A56"/>
    <w:rsid w:val="007D6EE2"/>
    <w:rsid w:val="0081396E"/>
    <w:rsid w:val="008575F4"/>
    <w:rsid w:val="008E3215"/>
    <w:rsid w:val="008F036E"/>
    <w:rsid w:val="00917661"/>
    <w:rsid w:val="00925FC4"/>
    <w:rsid w:val="009475D6"/>
    <w:rsid w:val="00950F17"/>
    <w:rsid w:val="00954A2F"/>
    <w:rsid w:val="009701C8"/>
    <w:rsid w:val="00980AF6"/>
    <w:rsid w:val="009A0415"/>
    <w:rsid w:val="009A789E"/>
    <w:rsid w:val="009B0389"/>
    <w:rsid w:val="009D32DD"/>
    <w:rsid w:val="009F3FD8"/>
    <w:rsid w:val="009F55EF"/>
    <w:rsid w:val="00A0334E"/>
    <w:rsid w:val="00A10B07"/>
    <w:rsid w:val="00A3154C"/>
    <w:rsid w:val="00A3605F"/>
    <w:rsid w:val="00A62351"/>
    <w:rsid w:val="00A65074"/>
    <w:rsid w:val="00A85AAB"/>
    <w:rsid w:val="00A93658"/>
    <w:rsid w:val="00AC4718"/>
    <w:rsid w:val="00AD44EF"/>
    <w:rsid w:val="00AE6A06"/>
    <w:rsid w:val="00AE776B"/>
    <w:rsid w:val="00B014AF"/>
    <w:rsid w:val="00B25D0E"/>
    <w:rsid w:val="00B32160"/>
    <w:rsid w:val="00B427EF"/>
    <w:rsid w:val="00B45BC3"/>
    <w:rsid w:val="00B75E55"/>
    <w:rsid w:val="00B76C07"/>
    <w:rsid w:val="00B91308"/>
    <w:rsid w:val="00BA04A8"/>
    <w:rsid w:val="00C048EB"/>
    <w:rsid w:val="00C408B6"/>
    <w:rsid w:val="00C549D9"/>
    <w:rsid w:val="00C70D13"/>
    <w:rsid w:val="00CC0D7A"/>
    <w:rsid w:val="00CD0DDE"/>
    <w:rsid w:val="00CD255D"/>
    <w:rsid w:val="00CF2AC5"/>
    <w:rsid w:val="00D343F0"/>
    <w:rsid w:val="00D36D5B"/>
    <w:rsid w:val="00D54202"/>
    <w:rsid w:val="00DB3DC8"/>
    <w:rsid w:val="00DF5E8C"/>
    <w:rsid w:val="00DF60FF"/>
    <w:rsid w:val="00E033A9"/>
    <w:rsid w:val="00E03AF9"/>
    <w:rsid w:val="00E3159C"/>
    <w:rsid w:val="00E421A9"/>
    <w:rsid w:val="00E610F5"/>
    <w:rsid w:val="00E62C9F"/>
    <w:rsid w:val="00E7761B"/>
    <w:rsid w:val="00E9397C"/>
    <w:rsid w:val="00E94AF5"/>
    <w:rsid w:val="00EA062F"/>
    <w:rsid w:val="00ED7544"/>
    <w:rsid w:val="00EF5261"/>
    <w:rsid w:val="00F27E20"/>
    <w:rsid w:val="00F403CA"/>
    <w:rsid w:val="00FB6658"/>
    <w:rsid w:val="00FC51E4"/>
    <w:rsid w:val="00FE64C1"/>
    <w:rsid w:val="00FE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EAC68"/>
  <w15:chartTrackingRefBased/>
  <w15:docId w15:val="{F7A1CE89-3C6C-4071-9574-04C2F7CE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otham Book" w:eastAsiaTheme="minorHAnsi" w:hAnsi="Gotham Book" w:cstheme="minorBidi"/>
        <w:color w:val="000000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4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CRED - Paragraph Formatting"/>
    <w:uiPriority w:val="4"/>
    <w:qFormat/>
    <w:rsid w:val="003A76B7"/>
  </w:style>
  <w:style w:type="paragraph" w:styleId="Heading1">
    <w:name w:val="heading 1"/>
    <w:aliases w:val="W4C - Red Heading"/>
    <w:basedOn w:val="Normal"/>
    <w:next w:val="Normal"/>
    <w:link w:val="Heading1Char"/>
    <w:semiHidden/>
    <w:rsid w:val="003B41DF"/>
    <w:pPr>
      <w:keepNext/>
      <w:keepLines/>
      <w:spacing w:before="240" w:after="0" w:line="240" w:lineRule="auto"/>
      <w:contextualSpacing/>
      <w:outlineLvl w:val="0"/>
    </w:pPr>
    <w:rPr>
      <w:rFonts w:ascii="Gotham" w:eastAsiaTheme="majorEastAsia" w:hAnsi="Gotham" w:cstheme="majorBidi"/>
      <w:b/>
      <w:color w:val="E31837"/>
      <w:spacing w:val="-10"/>
      <w:kern w:val="28"/>
      <w:sz w:val="38"/>
      <w:szCs w:val="32"/>
    </w:rPr>
  </w:style>
  <w:style w:type="paragraph" w:styleId="Heading2">
    <w:name w:val="heading 2"/>
    <w:aliases w:val="CRED - Heading 1"/>
    <w:basedOn w:val="Normal"/>
    <w:next w:val="Normal"/>
    <w:link w:val="Heading2Char"/>
    <w:uiPriority w:val="9"/>
    <w:qFormat/>
    <w:rsid w:val="003B41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3">
    <w:name w:val="heading 3"/>
    <w:aliases w:val="CRED - Heading 2"/>
    <w:basedOn w:val="Normal"/>
    <w:next w:val="Normal"/>
    <w:link w:val="Heading3Char"/>
    <w:uiPriority w:val="9"/>
    <w:unhideWhenUsed/>
    <w:qFormat/>
    <w:rsid w:val="003B41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6B8AC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W4C - Red Heading Char"/>
    <w:basedOn w:val="DefaultParagraphFont"/>
    <w:link w:val="Heading1"/>
    <w:semiHidden/>
    <w:rsid w:val="003B41DF"/>
    <w:rPr>
      <w:rFonts w:ascii="Gotham" w:eastAsiaTheme="majorEastAsia" w:hAnsi="Gotham" w:cstheme="majorBidi"/>
      <w:b/>
      <w:color w:val="E31837"/>
      <w:spacing w:val="-10"/>
      <w:kern w:val="28"/>
      <w:sz w:val="38"/>
      <w:szCs w:val="32"/>
    </w:rPr>
  </w:style>
  <w:style w:type="paragraph" w:styleId="Header">
    <w:name w:val="header"/>
    <w:basedOn w:val="Normal"/>
    <w:link w:val="HeaderChar"/>
    <w:uiPriority w:val="99"/>
    <w:unhideWhenUsed/>
    <w:rsid w:val="00C54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9D9"/>
  </w:style>
  <w:style w:type="paragraph" w:styleId="Footer">
    <w:name w:val="footer"/>
    <w:basedOn w:val="Normal"/>
    <w:link w:val="FooterChar"/>
    <w:uiPriority w:val="99"/>
    <w:unhideWhenUsed/>
    <w:rsid w:val="00C54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9D9"/>
  </w:style>
  <w:style w:type="character" w:customStyle="1" w:styleId="Heading3Char">
    <w:name w:val="Heading 3 Char"/>
    <w:aliases w:val="CRED - Heading 2 Char"/>
    <w:basedOn w:val="DefaultParagraphFont"/>
    <w:link w:val="Heading3"/>
    <w:uiPriority w:val="9"/>
    <w:rsid w:val="003B41DF"/>
    <w:rPr>
      <w:rFonts w:asciiTheme="majorHAnsi" w:eastAsiaTheme="majorEastAsia" w:hAnsiTheme="majorHAnsi" w:cstheme="majorBidi"/>
      <w:b/>
      <w:color w:val="16B8AC"/>
      <w:sz w:val="24"/>
      <w:szCs w:val="24"/>
    </w:rPr>
  </w:style>
  <w:style w:type="table" w:styleId="TableGrid">
    <w:name w:val="Table Grid"/>
    <w:basedOn w:val="TableNormal"/>
    <w:uiPriority w:val="59"/>
    <w:rsid w:val="00C54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6D42"/>
    <w:rPr>
      <w:color w:val="808080"/>
    </w:rPr>
  </w:style>
  <w:style w:type="character" w:customStyle="1" w:styleId="CRED-BodyCopy">
    <w:name w:val="CRED - Body Copy"/>
    <w:basedOn w:val="DefaultParagraphFont"/>
    <w:qFormat/>
    <w:rsid w:val="003B41DF"/>
    <w:rPr>
      <w:rFonts w:asciiTheme="minorHAnsi" w:hAnsiTheme="minorHAnsi"/>
    </w:rPr>
  </w:style>
  <w:style w:type="character" w:customStyle="1" w:styleId="Heading2Char">
    <w:name w:val="Heading 2 Char"/>
    <w:aliases w:val="CRED - Heading 1 Char"/>
    <w:basedOn w:val="DefaultParagraphFont"/>
    <w:link w:val="Heading2"/>
    <w:uiPriority w:val="9"/>
    <w:rsid w:val="003B41DF"/>
    <w:rPr>
      <w:rFonts w:asciiTheme="majorHAnsi" w:eastAsiaTheme="majorEastAsia" w:hAnsiTheme="majorHAnsi" w:cstheme="majorBidi"/>
      <w:b/>
      <w:color w:val="000000" w:themeColor="text1"/>
      <w:sz w:val="28"/>
    </w:rPr>
  </w:style>
  <w:style w:type="character" w:customStyle="1" w:styleId="CRED-BodyCopyBold">
    <w:name w:val="CRED - Body Copy Bold"/>
    <w:basedOn w:val="DefaultParagraphFont"/>
    <w:qFormat/>
    <w:rsid w:val="003B41DF"/>
    <w:rPr>
      <w:rFonts w:asciiTheme="minorHAnsi" w:hAnsi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C549D9"/>
    <w:rPr>
      <w:color w:val="0000FF" w:themeColor="hyperlink"/>
      <w:u w:val="single"/>
    </w:rPr>
  </w:style>
  <w:style w:type="paragraph" w:styleId="NoSpacing">
    <w:name w:val="No Spacing"/>
    <w:uiPriority w:val="99"/>
    <w:rsid w:val="00C549D9"/>
    <w:pPr>
      <w:spacing w:after="0" w:line="240" w:lineRule="auto"/>
    </w:pPr>
  </w:style>
  <w:style w:type="paragraph" w:styleId="ListParagraph">
    <w:name w:val="List Paragraph"/>
    <w:aliases w:val="CRED - List Paragraph"/>
    <w:basedOn w:val="Normal"/>
    <w:uiPriority w:val="34"/>
    <w:qFormat/>
    <w:rsid w:val="00381ED6"/>
    <w:pPr>
      <w:spacing w:after="160" w:line="259" w:lineRule="auto"/>
      <w:ind w:left="1077" w:right="6" w:hanging="357"/>
      <w:contextualSpacing/>
    </w:pPr>
  </w:style>
  <w:style w:type="paragraph" w:customStyle="1" w:styleId="CredenceCo">
    <w:name w:val="Credence &amp; Co"/>
    <w:basedOn w:val="Normal"/>
    <w:link w:val="CredenceCoChar"/>
    <w:uiPriority w:val="4"/>
    <w:qFormat/>
    <w:rsid w:val="00190644"/>
    <w:rPr>
      <w:rFonts w:asciiTheme="minorHAnsi" w:hAnsiTheme="minorHAnsi"/>
    </w:rPr>
  </w:style>
  <w:style w:type="character" w:customStyle="1" w:styleId="CredenceCoChar">
    <w:name w:val="Credence &amp; Co Char"/>
    <w:basedOn w:val="DefaultParagraphFont"/>
    <w:link w:val="CredenceCo"/>
    <w:uiPriority w:val="4"/>
    <w:rsid w:val="00190644"/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3924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2497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CD0D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0DDE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DDE"/>
    <w:rPr>
      <w:rFonts w:asciiTheme="minorHAnsi" w:hAnsiTheme="minorHAnsi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D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07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07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071F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658"/>
    <w:rPr>
      <w:rFonts w:ascii="Gotham Book" w:hAnsi="Gotham Book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658"/>
    <w:rPr>
      <w:rFonts w:asciiTheme="minorHAnsi" w:hAnsiTheme="minorHAnsi"/>
      <w:b/>
      <w:bCs/>
      <w:color w:val="auto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B45BC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A04A8"/>
  </w:style>
  <w:style w:type="character" w:customStyle="1" w:styleId="bible-item-title-wrap">
    <w:name w:val="bible-item-title-wrap"/>
    <w:basedOn w:val="DefaultParagraphFont"/>
    <w:rsid w:val="00030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64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4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7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Isaiah%2043%3A19&amp;version=NRS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ha\Downloads\CRED_LetterTemplateWht_APR2017_FINAL.dotm" TargetMode="External"/></Relationships>
</file>

<file path=word/theme/theme1.xml><?xml version="1.0" encoding="utf-8"?>
<a:theme xmlns:a="http://schemas.openxmlformats.org/drawingml/2006/main" name="Creden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otham Book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924DB-7F25-714E-9E8D-03B54849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C:\Users\Natasha\Downloads\CRED_LetterTemplateWht_APR2017_FINAL.dotm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Betty Pries</cp:lastModifiedBy>
  <cp:revision>2</cp:revision>
  <cp:lastPrinted>2017-03-07T21:30:00Z</cp:lastPrinted>
  <dcterms:created xsi:type="dcterms:W3CDTF">2020-10-29T01:35:00Z</dcterms:created>
  <dcterms:modified xsi:type="dcterms:W3CDTF">2020-10-29T01:35:00Z</dcterms:modified>
</cp:coreProperties>
</file>